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4CA" w:rsidRPr="004052A9" w:rsidRDefault="004D19E9" w:rsidP="00A474CA">
      <w:pPr>
        <w:pStyle w:val="ConsPlusNormal"/>
        <w:jc w:val="both"/>
      </w:pPr>
      <w:r>
        <w:rPr>
          <w:noProof/>
        </w:rPr>
        <w:drawing>
          <wp:inline distT="0" distB="0" distL="0" distR="0">
            <wp:extent cx="5940425" cy="2717229"/>
            <wp:effectExtent l="19050" t="0" r="3175" b="0"/>
            <wp:docPr id="1" name="Рисунок 1" descr="C:\Users\Администратор\Pictures\img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Pictures\img2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4CA" w:rsidRPr="004052A9" w:rsidRDefault="00A474CA" w:rsidP="00A474CA">
      <w:pPr>
        <w:pStyle w:val="ConsPlusNormal"/>
        <w:jc w:val="center"/>
        <w:outlineLvl w:val="1"/>
      </w:pPr>
      <w:bookmarkStart w:id="0" w:name="P39"/>
      <w:bookmarkEnd w:id="0"/>
      <w:r w:rsidRPr="004052A9">
        <w:t>I. Общие положения</w:t>
      </w:r>
    </w:p>
    <w:p w:rsidR="00A474CA" w:rsidRPr="00F76717" w:rsidRDefault="00A474CA" w:rsidP="00A474CA">
      <w:pPr>
        <w:pStyle w:val="ConsPlusNormal"/>
        <w:jc w:val="both"/>
        <w:rPr>
          <w:szCs w:val="28"/>
        </w:rPr>
      </w:pPr>
    </w:p>
    <w:p w:rsidR="00A474CA" w:rsidRPr="00D56DB1" w:rsidRDefault="00A474CA" w:rsidP="007B5B6A">
      <w:pPr>
        <w:pStyle w:val="ConsPlusTitle"/>
        <w:jc w:val="both"/>
        <w:rPr>
          <w:color w:val="00B050"/>
        </w:rPr>
      </w:pPr>
      <w:r w:rsidRPr="00F76717">
        <w:rPr>
          <w:szCs w:val="28"/>
        </w:rPr>
        <w:t xml:space="preserve">1. </w:t>
      </w:r>
      <w:r w:rsidRPr="00D56DB1">
        <w:rPr>
          <w:b w:val="0"/>
          <w:szCs w:val="28"/>
        </w:rPr>
        <w:t xml:space="preserve">Положение по обеспечению безопасности персональных данных при их обработке в информационных системах персональных данных </w:t>
      </w:r>
      <w:r w:rsidR="00D56DB1" w:rsidRPr="00D56DB1">
        <w:rPr>
          <w:b w:val="0"/>
          <w:szCs w:val="28"/>
        </w:rPr>
        <w:t xml:space="preserve"> в МБДОУ </w:t>
      </w:r>
      <w:r w:rsidR="00D56DB1">
        <w:rPr>
          <w:b w:val="0"/>
          <w:szCs w:val="28"/>
        </w:rPr>
        <w:t>«</w:t>
      </w:r>
      <w:r w:rsidR="00D56DB1" w:rsidRPr="00D56DB1">
        <w:rPr>
          <w:b w:val="0"/>
          <w:szCs w:val="28"/>
        </w:rPr>
        <w:t>Детский сад №40» г. Уссурийска Уссурийского городского округа</w:t>
      </w:r>
      <w:r w:rsidR="00D56DB1">
        <w:rPr>
          <w:b w:val="0"/>
          <w:szCs w:val="28"/>
        </w:rPr>
        <w:t xml:space="preserve"> </w:t>
      </w:r>
      <w:r w:rsidRPr="00D56DB1">
        <w:rPr>
          <w:b w:val="0"/>
          <w:szCs w:val="28"/>
        </w:rPr>
        <w:t xml:space="preserve">(далее - Положение) разработано в соответствии </w:t>
      </w:r>
      <w:r w:rsidR="00F76717" w:rsidRPr="00D56DB1">
        <w:rPr>
          <w:b w:val="0"/>
          <w:szCs w:val="28"/>
        </w:rPr>
        <w:t>с</w:t>
      </w:r>
      <w:r w:rsidR="00F76717" w:rsidRPr="00D62DD9">
        <w:rPr>
          <w:szCs w:val="28"/>
        </w:rPr>
        <w:t xml:space="preserve"> </w:t>
      </w:r>
      <w:r w:rsidR="00F76717" w:rsidRPr="00D56DB1">
        <w:rPr>
          <w:b w:val="0"/>
          <w:szCs w:val="28"/>
        </w:rPr>
        <w:t xml:space="preserve">Федеральным </w:t>
      </w:r>
      <w:hyperlink r:id="rId9" w:history="1">
        <w:r w:rsidR="00F76717" w:rsidRPr="00D56DB1">
          <w:rPr>
            <w:b w:val="0"/>
            <w:szCs w:val="28"/>
          </w:rPr>
          <w:t>законом</w:t>
        </w:r>
      </w:hyperlink>
      <w:r w:rsidR="00F76717" w:rsidRPr="00D56DB1">
        <w:rPr>
          <w:b w:val="0"/>
          <w:szCs w:val="28"/>
        </w:rPr>
        <w:t xml:space="preserve"> от 27</w:t>
      </w:r>
      <w:r w:rsidR="00F76717" w:rsidRPr="00D62DD9">
        <w:rPr>
          <w:szCs w:val="28"/>
        </w:rPr>
        <w:t xml:space="preserve"> </w:t>
      </w:r>
      <w:r w:rsidR="00F76717" w:rsidRPr="00D56DB1">
        <w:rPr>
          <w:b w:val="0"/>
          <w:szCs w:val="28"/>
        </w:rPr>
        <w:t xml:space="preserve">июля 2006 года N 152-ФЗ "О персональных данных", Федеральным </w:t>
      </w:r>
      <w:hyperlink r:id="rId10" w:history="1">
        <w:r w:rsidR="00F76717" w:rsidRPr="00D56DB1">
          <w:rPr>
            <w:b w:val="0"/>
            <w:szCs w:val="28"/>
          </w:rPr>
          <w:t>законом</w:t>
        </w:r>
      </w:hyperlink>
      <w:r w:rsidR="00F76717" w:rsidRPr="00D56DB1">
        <w:rPr>
          <w:b w:val="0"/>
          <w:szCs w:val="28"/>
        </w:rPr>
        <w:t xml:space="preserve"> от 27 июля 2006 года </w:t>
      </w:r>
      <w:r w:rsidR="00D56DB1" w:rsidRPr="00D56DB1">
        <w:rPr>
          <w:b w:val="0"/>
          <w:szCs w:val="28"/>
        </w:rPr>
        <w:t xml:space="preserve"> №</w:t>
      </w:r>
      <w:r w:rsidR="00F76717" w:rsidRPr="00D56DB1">
        <w:rPr>
          <w:b w:val="0"/>
          <w:szCs w:val="28"/>
        </w:rPr>
        <w:t xml:space="preserve"> 149-ФЗ "Об информации, информатизации и защите  информации",  </w:t>
      </w:r>
      <w:hyperlink r:id="rId11" w:history="1">
        <w:r w:rsidR="00F76717" w:rsidRPr="00D56DB1">
          <w:rPr>
            <w:b w:val="0"/>
            <w:szCs w:val="28"/>
          </w:rPr>
          <w:t>Постановлением</w:t>
        </w:r>
      </w:hyperlink>
      <w:r w:rsidR="00F76717" w:rsidRPr="00D56DB1">
        <w:rPr>
          <w:b w:val="0"/>
          <w:szCs w:val="28"/>
        </w:rPr>
        <w:t xml:space="preserve"> Правительства Российской Федерации от 15 сентября 2008 года </w:t>
      </w:r>
      <w:r w:rsidR="00D56DB1" w:rsidRPr="00D56DB1">
        <w:rPr>
          <w:b w:val="0"/>
          <w:szCs w:val="28"/>
        </w:rPr>
        <w:t xml:space="preserve"> №</w:t>
      </w:r>
      <w:r w:rsidR="00F76717" w:rsidRPr="00D56DB1">
        <w:rPr>
          <w:b w:val="0"/>
          <w:szCs w:val="28"/>
        </w:rPr>
        <w:t xml:space="preserve"> 687 "Об утверждении Положения об особенностях обработки персональных данных, осуществляемой без использования средств автоматизации", </w:t>
      </w:r>
      <w:hyperlink r:id="rId12" w:history="1">
        <w:r w:rsidR="00F76717" w:rsidRPr="00D56DB1">
          <w:rPr>
            <w:b w:val="0"/>
            <w:szCs w:val="28"/>
          </w:rPr>
          <w:t>Постановлением</w:t>
        </w:r>
      </w:hyperlink>
      <w:r w:rsidR="00F76717" w:rsidRPr="00D56DB1">
        <w:rPr>
          <w:b w:val="0"/>
          <w:szCs w:val="28"/>
        </w:rPr>
        <w:t xml:space="preserve"> Правительства Российской Федерации от 21 марта 2012 года </w:t>
      </w:r>
      <w:r w:rsidR="00D56DB1" w:rsidRPr="00D56DB1">
        <w:rPr>
          <w:b w:val="0"/>
          <w:szCs w:val="28"/>
        </w:rPr>
        <w:t xml:space="preserve"> № </w:t>
      </w:r>
      <w:r w:rsidR="00F76717" w:rsidRPr="00D56DB1">
        <w:rPr>
          <w:b w:val="0"/>
          <w:szCs w:val="28"/>
        </w:rPr>
        <w:t xml:space="preserve">211 "Об утверждении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органами", </w:t>
      </w:r>
      <w:hyperlink r:id="rId13" w:history="1">
        <w:r w:rsidR="00F76717" w:rsidRPr="00D56DB1">
          <w:rPr>
            <w:b w:val="0"/>
            <w:szCs w:val="28"/>
          </w:rPr>
          <w:t>Постановлением</w:t>
        </w:r>
      </w:hyperlink>
      <w:r w:rsidR="00F76717" w:rsidRPr="00D56DB1">
        <w:rPr>
          <w:b w:val="0"/>
          <w:szCs w:val="28"/>
        </w:rPr>
        <w:t xml:space="preserve"> Правительства Российской Федерации от 1 ноября 2012 года </w:t>
      </w:r>
      <w:r w:rsidR="00D56DB1" w:rsidRPr="00D56DB1">
        <w:rPr>
          <w:b w:val="0"/>
          <w:szCs w:val="28"/>
        </w:rPr>
        <w:t xml:space="preserve"> №</w:t>
      </w:r>
      <w:r w:rsidR="00F76717" w:rsidRPr="00D56DB1">
        <w:rPr>
          <w:b w:val="0"/>
          <w:szCs w:val="28"/>
        </w:rPr>
        <w:t xml:space="preserve"> 1119 "Об утверждении требований к защите персональных данных при их обработке в информационных системах персональных данных", приказом </w:t>
      </w:r>
      <w:r w:rsidR="00F76717" w:rsidRPr="00D56DB1">
        <w:rPr>
          <w:b w:val="0"/>
          <w:color w:val="000000" w:themeColor="text1"/>
          <w:szCs w:val="28"/>
        </w:rPr>
        <w:t xml:space="preserve">Федеральной службы безопасности Российской Федерации от 10 июля 2014 г. № 378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защищенности", приказом </w:t>
      </w:r>
      <w:r w:rsidR="00F76717" w:rsidRPr="00D56DB1">
        <w:rPr>
          <w:b w:val="0"/>
          <w:szCs w:val="28"/>
        </w:rPr>
        <w:t xml:space="preserve">Федеральной службы по техническому и экспортному контролю </w:t>
      </w:r>
      <w:r w:rsidR="00F76717" w:rsidRPr="00D56DB1">
        <w:rPr>
          <w:b w:val="0"/>
          <w:color w:val="000000" w:themeColor="text1"/>
          <w:szCs w:val="28"/>
        </w:rPr>
        <w:t>России от 11 февраля 2013 года №17 "</w:t>
      </w:r>
      <w:r w:rsidR="00F76717" w:rsidRPr="00D56DB1">
        <w:rPr>
          <w:b w:val="0"/>
          <w:szCs w:val="28"/>
        </w:rPr>
        <w:t xml:space="preserve">Об утверждении Требований о защите информации, не составляющей государственную тайну, содержащейся в государственных информационных </w:t>
      </w:r>
      <w:r w:rsidR="00F76717" w:rsidRPr="00D56DB1">
        <w:rPr>
          <w:b w:val="0"/>
          <w:szCs w:val="28"/>
        </w:rPr>
        <w:lastRenderedPageBreak/>
        <w:t xml:space="preserve">системах", </w:t>
      </w:r>
      <w:r w:rsidR="00F76717" w:rsidRPr="00D56DB1">
        <w:rPr>
          <w:b w:val="0"/>
          <w:color w:val="000000" w:themeColor="text1"/>
          <w:szCs w:val="28"/>
        </w:rPr>
        <w:t xml:space="preserve">приказом </w:t>
      </w:r>
      <w:r w:rsidR="00F76717" w:rsidRPr="00D56DB1">
        <w:rPr>
          <w:b w:val="0"/>
          <w:szCs w:val="28"/>
        </w:rPr>
        <w:t xml:space="preserve">Федеральной службы по техническому и экспортному контролю </w:t>
      </w:r>
      <w:r w:rsidR="00F76717" w:rsidRPr="00D56DB1">
        <w:rPr>
          <w:b w:val="0"/>
          <w:color w:val="000000" w:themeColor="text1"/>
          <w:szCs w:val="28"/>
        </w:rPr>
        <w:t xml:space="preserve">России от 18 февраля 2013 года №21 </w:t>
      </w:r>
      <w:r w:rsidR="00F76717" w:rsidRPr="00D56DB1">
        <w:rPr>
          <w:b w:val="0"/>
          <w:szCs w:val="28"/>
        </w:rPr>
        <w:t>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 и в целях совершенствования работы по обеспечению защиты персональных данных</w:t>
      </w:r>
      <w:r w:rsidR="007B5B6A" w:rsidRPr="007B5B6A">
        <w:rPr>
          <w:b w:val="0"/>
          <w:szCs w:val="28"/>
        </w:rPr>
        <w:t xml:space="preserve"> </w:t>
      </w:r>
      <w:r w:rsidR="007B5B6A" w:rsidRPr="00D56DB1">
        <w:rPr>
          <w:b w:val="0"/>
          <w:szCs w:val="28"/>
        </w:rPr>
        <w:t xml:space="preserve">в МБДОУ </w:t>
      </w:r>
      <w:r w:rsidR="007B5B6A">
        <w:rPr>
          <w:b w:val="0"/>
          <w:szCs w:val="28"/>
        </w:rPr>
        <w:t>«</w:t>
      </w:r>
      <w:r w:rsidR="007B5B6A" w:rsidRPr="00D56DB1">
        <w:rPr>
          <w:b w:val="0"/>
          <w:szCs w:val="28"/>
        </w:rPr>
        <w:t>Детский сад №40» г. Уссурийска Уссурийского городского округа</w:t>
      </w:r>
      <w:r w:rsidR="00F76717" w:rsidRPr="00D56DB1">
        <w:rPr>
          <w:b w:val="0"/>
          <w:szCs w:val="28"/>
        </w:rPr>
        <w:t xml:space="preserve"> </w:t>
      </w:r>
      <w:r w:rsidR="007B5B6A">
        <w:rPr>
          <w:b w:val="0"/>
          <w:szCs w:val="28"/>
        </w:rPr>
        <w:t xml:space="preserve"> 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>2. Настоящее Положение определяет: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 xml:space="preserve">а) правовое основание обработки персональных данных </w:t>
      </w:r>
      <w:r w:rsidR="00D56DB1" w:rsidRPr="00D56DB1">
        <w:rPr>
          <w:szCs w:val="28"/>
        </w:rPr>
        <w:t xml:space="preserve">в МБДОУ </w:t>
      </w:r>
      <w:r w:rsidR="00D56DB1">
        <w:rPr>
          <w:b/>
          <w:szCs w:val="28"/>
        </w:rPr>
        <w:t>«</w:t>
      </w:r>
      <w:r w:rsidR="00D56DB1" w:rsidRPr="00D56DB1">
        <w:rPr>
          <w:szCs w:val="28"/>
        </w:rPr>
        <w:t>Детский сад №40» г. Уссурийска Уссурийского городского округа</w:t>
      </w:r>
      <w:r w:rsidR="00D56DB1">
        <w:rPr>
          <w:b/>
          <w:szCs w:val="28"/>
        </w:rPr>
        <w:t xml:space="preserve"> </w:t>
      </w:r>
      <w:r w:rsidR="00D56DB1" w:rsidRPr="00D56DB1">
        <w:rPr>
          <w:szCs w:val="28"/>
        </w:rPr>
        <w:t>(далее</w:t>
      </w:r>
      <w:r w:rsidR="00D56DB1">
        <w:rPr>
          <w:szCs w:val="28"/>
        </w:rPr>
        <w:t>- МБДОУ</w:t>
      </w:r>
      <w:r w:rsidRPr="00D56DB1">
        <w:t>);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>б) принципы обработки персональных данных в управлении;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 xml:space="preserve">в) оценку вреда, который может быть причинен субъектам персональных данных в случае нарушения федерального </w:t>
      </w:r>
      <w:hyperlink r:id="rId14" w:history="1">
        <w:r w:rsidRPr="00D56DB1">
          <w:t>закона</w:t>
        </w:r>
      </w:hyperlink>
      <w:r w:rsidRPr="00D56DB1">
        <w:t>: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>г) основные условия проведения обработки персональных данных;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>д) правила рассмотрения запросов субъектов персональных данных или их представителей;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>е) правила обработки и защиты персональных данных;</w:t>
      </w:r>
    </w:p>
    <w:p w:rsidR="00A474CA" w:rsidRPr="00D56DB1" w:rsidRDefault="00A474CA" w:rsidP="00A474CA">
      <w:pPr>
        <w:pStyle w:val="ConsPlusNormal"/>
        <w:spacing w:before="280"/>
        <w:ind w:firstLine="540"/>
        <w:jc w:val="both"/>
      </w:pPr>
      <w:r w:rsidRPr="00D56DB1">
        <w:t xml:space="preserve">ж) правила осуществления внутреннего контроля соответствия обработки персональных данных требованиям к защите персональных данных, установленным федеральным </w:t>
      </w:r>
      <w:hyperlink r:id="rId15" w:history="1">
        <w:r w:rsidRPr="00D56DB1">
          <w:t>законом</w:t>
        </w:r>
      </w:hyperlink>
      <w:r w:rsidRPr="00D56DB1">
        <w:t xml:space="preserve">, принятыми в соответствии с федеральным </w:t>
      </w:r>
      <w:hyperlink r:id="rId16" w:history="1">
        <w:r w:rsidRPr="00D56DB1">
          <w:t>законом</w:t>
        </w:r>
      </w:hyperlink>
      <w:r w:rsidRPr="00D56DB1">
        <w:t xml:space="preserve"> нормативными правовыми актами управления;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D56DB1">
        <w:t xml:space="preserve">з) соотношение вреда, который может быть причинен субъектам персональных данных в случае нарушения федерального </w:t>
      </w:r>
      <w:hyperlink r:id="rId17" w:history="1">
        <w:r w:rsidRPr="00D56DB1">
          <w:t>закона</w:t>
        </w:r>
      </w:hyperlink>
      <w:r w:rsidRPr="00D56DB1">
        <w:t xml:space="preserve">, и принимаемых мер, направленных на обеспечение выполнения обязанностей, предусмотренных федеральным </w:t>
      </w:r>
      <w:hyperlink r:id="rId18" w:history="1">
        <w:r w:rsidRPr="00D56DB1">
          <w:t>законом</w:t>
        </w:r>
      </w:hyperlink>
      <w:r w:rsidRPr="004052A9">
        <w:t>.</w:t>
      </w:r>
    </w:p>
    <w:p w:rsidR="00A474CA" w:rsidRPr="004052A9" w:rsidRDefault="007B572B" w:rsidP="00A474CA">
      <w:pPr>
        <w:pStyle w:val="ConsPlusNormal"/>
        <w:spacing w:before="280"/>
        <w:ind w:firstLine="540"/>
        <w:jc w:val="both"/>
      </w:pPr>
      <w:r>
        <w:t>3</w:t>
      </w:r>
      <w:r w:rsidR="00A474CA" w:rsidRPr="004052A9">
        <w:t xml:space="preserve">. Настоящее Положение подлежит размещению на официальном сайте </w:t>
      </w:r>
      <w:r w:rsidR="00D56DB1">
        <w:t xml:space="preserve"> МБДОУ</w:t>
      </w:r>
      <w:r w:rsidR="00A474CA">
        <w:t xml:space="preserve"> </w:t>
      </w:r>
      <w:r w:rsidR="00A474CA" w:rsidRPr="004052A9">
        <w:t xml:space="preserve">в целях исполнения требования </w:t>
      </w:r>
      <w:hyperlink r:id="rId19" w:history="1">
        <w:r w:rsidR="00A474CA" w:rsidRPr="004052A9">
          <w:t>части 2 статьи 18.1</w:t>
        </w:r>
      </w:hyperlink>
      <w:r w:rsidR="00A474CA" w:rsidRPr="004052A9">
        <w:t xml:space="preserve"> Федерального закона.</w:t>
      </w:r>
    </w:p>
    <w:p w:rsidR="00A474CA" w:rsidRPr="004052A9" w:rsidRDefault="007B572B" w:rsidP="00A474CA">
      <w:pPr>
        <w:pStyle w:val="ConsPlusNormal"/>
        <w:spacing w:before="280"/>
        <w:ind w:firstLine="540"/>
        <w:jc w:val="both"/>
      </w:pPr>
      <w:r>
        <w:t xml:space="preserve">4. </w:t>
      </w:r>
      <w:r w:rsidR="00A474CA" w:rsidRPr="004052A9">
        <w:t xml:space="preserve">В настоящем Положении используются термины и определения в соответствии с Федеральным </w:t>
      </w:r>
      <w:hyperlink r:id="rId20" w:history="1">
        <w:r w:rsidR="00A474CA" w:rsidRPr="004052A9">
          <w:t>законом</w:t>
        </w:r>
      </w:hyperlink>
      <w:r w:rsidR="00A474CA" w:rsidRPr="004052A9">
        <w:t xml:space="preserve"> от 27 июля 2006 года N 152-ФЗ "О персональных данных".</w:t>
      </w:r>
    </w:p>
    <w:p w:rsidR="00A474CA" w:rsidRDefault="007B572B" w:rsidP="00326043">
      <w:pPr>
        <w:pStyle w:val="ConsPlusNormal"/>
        <w:spacing w:before="280" w:after="240"/>
        <w:ind w:firstLine="540"/>
        <w:jc w:val="both"/>
      </w:pPr>
      <w:r>
        <w:t>5</w:t>
      </w:r>
      <w:r w:rsidR="00A474CA" w:rsidRPr="004052A9">
        <w:t>. Субъектами персональных данных в</w:t>
      </w:r>
      <w:r w:rsidR="00D56DB1" w:rsidRPr="00D56DB1">
        <w:t xml:space="preserve"> </w:t>
      </w:r>
      <w:r w:rsidR="00D56DB1">
        <w:t>МБДОУ</w:t>
      </w:r>
      <w:r w:rsidR="00A474CA" w:rsidRPr="004052A9">
        <w:t xml:space="preserve"> </w:t>
      </w:r>
      <w:r w:rsidR="00D56DB1">
        <w:t xml:space="preserve"> </w:t>
      </w:r>
      <w:r w:rsidR="00A474CA" w:rsidRPr="004052A9">
        <w:t xml:space="preserve"> являются:</w:t>
      </w:r>
    </w:p>
    <w:p w:rsidR="002444D8" w:rsidRDefault="002444D8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 </w:t>
      </w:r>
      <w:r w:rsidR="00477E7C">
        <w:rPr>
          <w:sz w:val="28"/>
          <w:szCs w:val="28"/>
        </w:rPr>
        <w:t>ф</w:t>
      </w:r>
      <w:r w:rsidRPr="002444D8">
        <w:rPr>
          <w:sz w:val="28"/>
          <w:szCs w:val="28"/>
        </w:rPr>
        <w:t xml:space="preserve">изические лица, состоящие с </w:t>
      </w:r>
      <w:r w:rsidR="000E7DCD">
        <w:t>МБДОУ</w:t>
      </w:r>
      <w:r w:rsidR="000E7DCD">
        <w:rPr>
          <w:sz w:val="28"/>
          <w:szCs w:val="28"/>
        </w:rPr>
        <w:t xml:space="preserve"> </w:t>
      </w:r>
      <w:r w:rsidRPr="002444D8">
        <w:rPr>
          <w:sz w:val="28"/>
          <w:szCs w:val="28"/>
        </w:rPr>
        <w:t xml:space="preserve"> в отношениях, регулируемых трудовым законодательством, в том числе претендующим на замещение вакантных должностей; </w:t>
      </w:r>
    </w:p>
    <w:p w:rsidR="002444D8" w:rsidRDefault="002444D8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2444D8">
        <w:rPr>
          <w:sz w:val="28"/>
          <w:szCs w:val="28"/>
        </w:rPr>
        <w:t>физические лица, обратившиеся управление в связи с предоставлением муниципальных услуг, и</w:t>
      </w:r>
      <w:r>
        <w:rPr>
          <w:sz w:val="28"/>
          <w:szCs w:val="28"/>
        </w:rPr>
        <w:t>сполнение муниципальных функций;</w:t>
      </w:r>
    </w:p>
    <w:p w:rsidR="002444D8" w:rsidRDefault="002444D8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Pr="002444D8">
        <w:rPr>
          <w:sz w:val="28"/>
          <w:szCs w:val="28"/>
        </w:rPr>
        <w:t xml:space="preserve"> супруги и близкие родственники (отец, мать, братья, сест</w:t>
      </w:r>
      <w:r w:rsidR="007B5B6A">
        <w:rPr>
          <w:sz w:val="28"/>
          <w:szCs w:val="28"/>
        </w:rPr>
        <w:t>ры и дети), а также муж (жена)</w:t>
      </w:r>
      <w:r w:rsidR="000E7DCD">
        <w:rPr>
          <w:sz w:val="28"/>
          <w:szCs w:val="28"/>
        </w:rPr>
        <w:t xml:space="preserve"> </w:t>
      </w:r>
      <w:r w:rsidRPr="002444D8">
        <w:rPr>
          <w:sz w:val="28"/>
          <w:szCs w:val="28"/>
        </w:rPr>
        <w:t xml:space="preserve"> работников</w:t>
      </w:r>
      <w:r w:rsidR="000E7DCD" w:rsidRPr="000E7DCD">
        <w:t xml:space="preserve"> </w:t>
      </w:r>
      <w:r w:rsidR="000E7DCD">
        <w:t>МБДОУ</w:t>
      </w:r>
      <w:r>
        <w:rPr>
          <w:sz w:val="28"/>
          <w:szCs w:val="28"/>
        </w:rPr>
        <w:t>;</w:t>
      </w:r>
    </w:p>
    <w:p w:rsidR="002444D8" w:rsidRDefault="002444D8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="000E7DCD">
        <w:rPr>
          <w:sz w:val="28"/>
          <w:szCs w:val="28"/>
        </w:rPr>
        <w:t xml:space="preserve"> руководитель</w:t>
      </w:r>
      <w:r w:rsidRPr="002444D8">
        <w:rPr>
          <w:sz w:val="28"/>
          <w:szCs w:val="28"/>
        </w:rPr>
        <w:t xml:space="preserve"> </w:t>
      </w:r>
      <w:r w:rsidR="000E7DCD">
        <w:rPr>
          <w:sz w:val="28"/>
          <w:szCs w:val="28"/>
        </w:rPr>
        <w:t xml:space="preserve"> МБДОУ; </w:t>
      </w:r>
    </w:p>
    <w:p w:rsidR="00271C67" w:rsidRDefault="002444D8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д)</w:t>
      </w:r>
      <w:r w:rsidRPr="002444D8">
        <w:rPr>
          <w:sz w:val="28"/>
          <w:szCs w:val="28"/>
        </w:rPr>
        <w:t xml:space="preserve"> супруги и несов</w:t>
      </w:r>
      <w:r w:rsidR="000E7DCD">
        <w:rPr>
          <w:sz w:val="28"/>
          <w:szCs w:val="28"/>
        </w:rPr>
        <w:t>ершеннолетние дети руководителя</w:t>
      </w:r>
      <w:r w:rsidRPr="002444D8">
        <w:rPr>
          <w:sz w:val="28"/>
          <w:szCs w:val="28"/>
        </w:rPr>
        <w:t xml:space="preserve"> </w:t>
      </w:r>
      <w:r w:rsidR="000E7DCD">
        <w:rPr>
          <w:sz w:val="28"/>
          <w:szCs w:val="28"/>
        </w:rPr>
        <w:t>МБДОУ</w:t>
      </w:r>
      <w:r w:rsidR="00271C67">
        <w:rPr>
          <w:sz w:val="28"/>
          <w:szCs w:val="28"/>
        </w:rPr>
        <w:t>;</w:t>
      </w:r>
    </w:p>
    <w:p w:rsidR="00271C67" w:rsidRDefault="00271C67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е)</w:t>
      </w:r>
      <w:r w:rsidR="002444D8" w:rsidRPr="002444D8">
        <w:rPr>
          <w:sz w:val="28"/>
          <w:szCs w:val="28"/>
        </w:rPr>
        <w:t xml:space="preserve"> родители (законные представители) обучающихся и воспитанников</w:t>
      </w:r>
      <w:r w:rsidR="000E7DCD" w:rsidRPr="000E7DCD">
        <w:t xml:space="preserve"> </w:t>
      </w:r>
      <w:r w:rsidR="000E7DCD">
        <w:t>МБДОУ</w:t>
      </w:r>
      <w:r w:rsidR="000E7DCD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2444D8" w:rsidRPr="000E7DCD" w:rsidRDefault="00271C67" w:rsidP="000E7DCD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ж)</w:t>
      </w:r>
      <w:r w:rsidR="002444D8" w:rsidRPr="002444D8">
        <w:rPr>
          <w:sz w:val="28"/>
          <w:szCs w:val="28"/>
        </w:rPr>
        <w:t xml:space="preserve"> воспитанники</w:t>
      </w:r>
      <w:r w:rsidR="000E7DCD" w:rsidRPr="000E7DCD">
        <w:t xml:space="preserve"> </w:t>
      </w:r>
      <w:r w:rsidR="000E7DCD">
        <w:t>МБДОУ</w:t>
      </w:r>
      <w:r w:rsidR="000E7DCD">
        <w:rPr>
          <w:sz w:val="28"/>
          <w:szCs w:val="28"/>
        </w:rPr>
        <w:t>.</w:t>
      </w:r>
    </w:p>
    <w:p w:rsidR="00A474CA" w:rsidRPr="004052A9" w:rsidRDefault="007B572B" w:rsidP="000E7DCD">
      <w:pPr>
        <w:pStyle w:val="ConsPlusNormal"/>
        <w:spacing w:before="280" w:after="240"/>
        <w:ind w:firstLine="540"/>
        <w:jc w:val="both"/>
      </w:pPr>
      <w:r>
        <w:t>6</w:t>
      </w:r>
      <w:r w:rsidR="00A474CA" w:rsidRPr="004052A9">
        <w:t xml:space="preserve">. Объектами системы безопасности персональных данных в </w:t>
      </w:r>
      <w:r w:rsidR="000E7DCD">
        <w:t xml:space="preserve">МБДОУ </w:t>
      </w:r>
      <w:r w:rsidR="00A474CA" w:rsidRPr="004052A9">
        <w:t>являются:</w:t>
      </w:r>
    </w:p>
    <w:p w:rsidR="00A474CA" w:rsidRPr="004052A9" w:rsidRDefault="00A474CA" w:rsidP="000E7DCD">
      <w:pPr>
        <w:pStyle w:val="ConsPlusNormal"/>
        <w:spacing w:before="280"/>
        <w:ind w:firstLine="540"/>
        <w:jc w:val="both"/>
      </w:pPr>
      <w:r w:rsidRPr="004052A9">
        <w:t>а) информационные ресурсы с ограниченным доступом, содержащие персональные данные;</w:t>
      </w:r>
    </w:p>
    <w:p w:rsidR="00A474CA" w:rsidRPr="004052A9" w:rsidRDefault="00A474CA" w:rsidP="000E7DCD">
      <w:pPr>
        <w:pStyle w:val="ConsPlusNormal"/>
        <w:spacing w:before="280"/>
        <w:ind w:firstLine="540"/>
        <w:jc w:val="both"/>
      </w:pPr>
      <w:r w:rsidRPr="004052A9">
        <w:t xml:space="preserve">б) процессы обработки персональных данных в информационной системе персональных данных (далее - ИСПДн) </w:t>
      </w:r>
      <w:r w:rsidR="007B5B6A">
        <w:t xml:space="preserve">МБДОУ </w:t>
      </w:r>
      <w:r w:rsidRPr="004052A9">
        <w:t>, информационные технологии, регламенты и процедуры сбора, обработки, хранения и передачи информации, пользовател</w:t>
      </w:r>
      <w:r w:rsidR="00ED02B1">
        <w:t>и</w:t>
      </w:r>
      <w:r w:rsidRPr="004052A9">
        <w:t xml:space="preserve"> системы и ее </w:t>
      </w:r>
      <w:r w:rsidRPr="00ED02B1">
        <w:t>обслуживающий персонал</w:t>
      </w:r>
      <w:r w:rsidRPr="004052A9">
        <w:t>;</w:t>
      </w:r>
    </w:p>
    <w:p w:rsidR="00A474CA" w:rsidRPr="004052A9" w:rsidRDefault="00A474CA" w:rsidP="000E7DCD">
      <w:pPr>
        <w:pStyle w:val="ConsPlusNormal"/>
        <w:spacing w:before="280"/>
        <w:ind w:firstLine="540"/>
        <w:jc w:val="both"/>
      </w:pPr>
      <w:r w:rsidRPr="004052A9">
        <w:t>в) информационная инфраструктура, включающая системы обработки и анализа информации, технические и программные средства ее обработки, передачи и отображения, в том числе каналы информационного обмена и телекоммуникации, системы и средства защиты информации, объекты и помещения, в которых расположены технические средства обработки персональных данных.</w:t>
      </w:r>
    </w:p>
    <w:p w:rsidR="00A474CA" w:rsidRPr="000F1186" w:rsidRDefault="007B572B" w:rsidP="000E7DCD">
      <w:pPr>
        <w:pStyle w:val="ConsPlusNormal"/>
        <w:spacing w:before="280"/>
        <w:ind w:firstLine="540"/>
        <w:jc w:val="both"/>
        <w:rPr>
          <w:color w:val="FF0000"/>
        </w:rPr>
      </w:pPr>
      <w:r>
        <w:t>7</w:t>
      </w:r>
      <w:r w:rsidR="00A474CA" w:rsidRPr="004052A9">
        <w:t xml:space="preserve">. </w:t>
      </w:r>
      <w:r w:rsidR="000E7DCD">
        <w:t>МБДОУ</w:t>
      </w:r>
      <w:r w:rsidR="00A474CA" w:rsidRPr="003C1C60">
        <w:rPr>
          <w:color w:val="000000" w:themeColor="text1"/>
        </w:rPr>
        <w:t>, в пределах своих полномочий, установленных в соответствии с нормативными правовыми актами, имеет право создавать информационные системы (в том числе ИСПДн</w:t>
      </w:r>
      <w:r w:rsidR="00A6153F">
        <w:rPr>
          <w:color w:val="000000" w:themeColor="text1"/>
        </w:rPr>
        <w:t>)</w:t>
      </w:r>
      <w:r w:rsidR="00A474CA" w:rsidRPr="003C1C60">
        <w:rPr>
          <w:color w:val="000000" w:themeColor="text1"/>
        </w:rPr>
        <w:t xml:space="preserve"> </w:t>
      </w:r>
      <w:r w:rsidR="003C1C60" w:rsidRPr="003C1C60">
        <w:rPr>
          <w:color w:val="000000" w:themeColor="text1"/>
        </w:rPr>
        <w:t xml:space="preserve">необходимые для обеспечения </w:t>
      </w:r>
      <w:r w:rsidR="00694BD3">
        <w:rPr>
          <w:color w:val="000000" w:themeColor="text1"/>
        </w:rPr>
        <w:t xml:space="preserve">своей </w:t>
      </w:r>
      <w:r w:rsidR="003C1C60" w:rsidRPr="003C1C60">
        <w:rPr>
          <w:color w:val="000000" w:themeColor="text1"/>
        </w:rPr>
        <w:t>деятельности.</w:t>
      </w:r>
    </w:p>
    <w:p w:rsidR="00A474CA" w:rsidRPr="00D935B9" w:rsidRDefault="007B572B" w:rsidP="000E7DCD">
      <w:pPr>
        <w:pStyle w:val="ConsPlusNormal"/>
        <w:spacing w:before="280"/>
        <w:ind w:firstLine="540"/>
        <w:jc w:val="both"/>
        <w:rPr>
          <w:color w:val="000000" w:themeColor="text1"/>
        </w:rPr>
      </w:pPr>
      <w:r>
        <w:t>8</w:t>
      </w:r>
      <w:r w:rsidR="00A474CA" w:rsidRPr="004052A9">
        <w:t xml:space="preserve">. </w:t>
      </w:r>
      <w:r w:rsidR="00A474CA" w:rsidRPr="00D935B9">
        <w:rPr>
          <w:color w:val="000000" w:themeColor="text1"/>
        </w:rPr>
        <w:t>Для каждой создаваемой информационной системы определяется цели обработки персональных данных, перечень обрабатываемых персональных данных.</w:t>
      </w:r>
    </w:p>
    <w:p w:rsidR="00A474CA" w:rsidRPr="007B5B6A" w:rsidRDefault="007B572B" w:rsidP="000E7DCD">
      <w:pPr>
        <w:pStyle w:val="ConsPlusNormal"/>
        <w:spacing w:before="280"/>
        <w:ind w:firstLine="540"/>
        <w:jc w:val="both"/>
        <w:rPr>
          <w:color w:val="000000" w:themeColor="text1"/>
        </w:rPr>
      </w:pPr>
      <w:r>
        <w:lastRenderedPageBreak/>
        <w:t>9</w:t>
      </w:r>
      <w:r w:rsidR="00A474CA" w:rsidRPr="004052A9">
        <w:t xml:space="preserve">. Перечни персональных данных обрабатываемых в </w:t>
      </w:r>
      <w:r w:rsidR="007B5B6A">
        <w:t xml:space="preserve">МБДОУ </w:t>
      </w:r>
      <w:r w:rsidR="00A474CA" w:rsidRPr="004052A9">
        <w:t xml:space="preserve">в связи с реализацией трудовых отношений, оказанием государственных и муниципальных услуг и осуществлением государственных и муниципальных функций утверждены </w:t>
      </w:r>
      <w:r w:rsidR="00A474CA" w:rsidRPr="001116D3">
        <w:rPr>
          <w:color w:val="000000" w:themeColor="text1"/>
        </w:rPr>
        <w:t>приказом</w:t>
      </w:r>
      <w:r w:rsidR="00A474CA" w:rsidRPr="004052A9">
        <w:t xml:space="preserve"> </w:t>
      </w:r>
      <w:r w:rsidR="007B5B6A">
        <w:t xml:space="preserve"> </w:t>
      </w:r>
      <w:r w:rsidR="00A474CA">
        <w:t xml:space="preserve"> </w:t>
      </w:r>
      <w:r w:rsidR="00A474CA" w:rsidRPr="001116D3">
        <w:rPr>
          <w:color w:val="000000" w:themeColor="text1"/>
        </w:rPr>
        <w:t xml:space="preserve">от </w:t>
      </w:r>
      <w:r w:rsidR="001116D3" w:rsidRPr="001116D3">
        <w:rPr>
          <w:color w:val="000000" w:themeColor="text1"/>
        </w:rPr>
        <w:t>21 сентября</w:t>
      </w:r>
      <w:r w:rsidR="00A474CA" w:rsidRPr="001116D3">
        <w:rPr>
          <w:color w:val="000000" w:themeColor="text1"/>
        </w:rPr>
        <w:t xml:space="preserve"> 201</w:t>
      </w:r>
      <w:r w:rsidR="00445167" w:rsidRPr="001116D3">
        <w:rPr>
          <w:color w:val="000000" w:themeColor="text1"/>
        </w:rPr>
        <w:t>8</w:t>
      </w:r>
      <w:r w:rsidR="001116D3" w:rsidRPr="001116D3">
        <w:rPr>
          <w:color w:val="000000" w:themeColor="text1"/>
        </w:rPr>
        <w:t xml:space="preserve"> года </w:t>
      </w:r>
      <w:r w:rsidR="000E7DCD">
        <w:rPr>
          <w:color w:val="000000" w:themeColor="text1"/>
        </w:rPr>
        <w:t xml:space="preserve"> № </w:t>
      </w:r>
      <w:r w:rsidR="007B5B6A">
        <w:rPr>
          <w:color w:val="000000" w:themeColor="text1"/>
        </w:rPr>
        <w:t xml:space="preserve"> 53</w:t>
      </w:r>
      <w:r w:rsidR="001116D3" w:rsidRPr="001116D3">
        <w:rPr>
          <w:color w:val="000000" w:themeColor="text1"/>
        </w:rPr>
        <w:t>-а</w:t>
      </w:r>
      <w:r w:rsidR="00A474CA" w:rsidRPr="001116D3">
        <w:rPr>
          <w:color w:val="000000" w:themeColor="text1"/>
        </w:rPr>
        <w:t xml:space="preserve"> "Об утверждении перечн</w:t>
      </w:r>
      <w:r w:rsidR="00CD5133" w:rsidRPr="001116D3">
        <w:rPr>
          <w:color w:val="000000" w:themeColor="text1"/>
        </w:rPr>
        <w:t>я</w:t>
      </w:r>
      <w:r w:rsidR="00A474CA" w:rsidRPr="001116D3">
        <w:rPr>
          <w:color w:val="000000" w:themeColor="text1"/>
        </w:rPr>
        <w:t xml:space="preserve"> персональных данных, обрабатываемых </w:t>
      </w:r>
      <w:r w:rsidR="007B5B6A">
        <w:rPr>
          <w:color w:val="000000" w:themeColor="text1"/>
        </w:rPr>
        <w:t xml:space="preserve"> </w:t>
      </w:r>
      <w:r w:rsidR="007B5B6A" w:rsidRPr="007B5B6A">
        <w:rPr>
          <w:szCs w:val="28"/>
        </w:rPr>
        <w:t>МБДОУ «Детский сад №40» г. Уссурийска Уссурийского городского округа</w:t>
      </w:r>
      <w:r w:rsidR="007B5B6A">
        <w:rPr>
          <w:szCs w:val="28"/>
        </w:rPr>
        <w:t>.</w:t>
      </w:r>
    </w:p>
    <w:p w:rsidR="00A474CA" w:rsidRPr="007B5B6A" w:rsidRDefault="00A474CA" w:rsidP="00A474CA">
      <w:pPr>
        <w:pStyle w:val="ConsPlusNormal"/>
        <w:jc w:val="both"/>
        <w:rPr>
          <w:color w:val="000000" w:themeColor="text1"/>
        </w:rPr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II. Определение законности целей</w:t>
      </w:r>
    </w:p>
    <w:p w:rsidR="00A474CA" w:rsidRPr="004052A9" w:rsidRDefault="00A474CA" w:rsidP="00A474CA">
      <w:pPr>
        <w:pStyle w:val="ConsPlusNormal"/>
        <w:jc w:val="center"/>
      </w:pPr>
      <w:r w:rsidRPr="004052A9">
        <w:t>обработки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7B572B" w:rsidP="00A474CA">
      <w:pPr>
        <w:pStyle w:val="ConsPlusNormal"/>
        <w:ind w:firstLine="540"/>
        <w:jc w:val="both"/>
      </w:pPr>
      <w:r>
        <w:t>10</w:t>
      </w:r>
      <w:r w:rsidR="00A474CA" w:rsidRPr="004052A9">
        <w:t xml:space="preserve">. Определение законностей целей обработки персональных данных в </w:t>
      </w:r>
      <w:r w:rsidR="00A474CA">
        <w:t>управлении</w:t>
      </w:r>
      <w:r w:rsidR="00A474CA" w:rsidRPr="004052A9">
        <w:t xml:space="preserve"> является правовым основанием обработки персональных данных в </w:t>
      </w:r>
      <w:r w:rsidR="000E7DCD">
        <w:t xml:space="preserve"> МБДОУ.</w:t>
      </w:r>
    </w:p>
    <w:p w:rsidR="00A474CA" w:rsidRPr="004052A9" w:rsidRDefault="007B572B" w:rsidP="00A474CA">
      <w:pPr>
        <w:pStyle w:val="ConsPlusNormal"/>
        <w:spacing w:before="280"/>
        <w:ind w:firstLine="540"/>
        <w:jc w:val="both"/>
      </w:pPr>
      <w:r>
        <w:t>11</w:t>
      </w:r>
      <w:r w:rsidR="00A474CA" w:rsidRPr="004052A9">
        <w:t xml:space="preserve">. Обработка персональных данных в </w:t>
      </w:r>
      <w:r w:rsidR="000E7DCD">
        <w:t xml:space="preserve"> МБДОУ</w:t>
      </w:r>
      <w:r w:rsidR="00A474CA" w:rsidRPr="004052A9">
        <w:t xml:space="preserve"> осуществляется в целях реализации трудовых отношений, а также в связи с оказанием государственных и муниципальных услуг, осуществлением государственных и муниципальных функций возложенных на </w:t>
      </w:r>
      <w:r w:rsidR="000E7DCD">
        <w:t xml:space="preserve">МБДОУ </w:t>
      </w:r>
      <w:r w:rsidR="00A474CA"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</w:t>
      </w:r>
      <w:r w:rsidR="007B572B">
        <w:t>2</w:t>
      </w:r>
      <w:r w:rsidRPr="004052A9">
        <w:t xml:space="preserve">. Цели обработки персональных данных в </w:t>
      </w:r>
      <w:r w:rsidR="000E7DCD">
        <w:t xml:space="preserve">МБДОУ </w:t>
      </w:r>
      <w:r w:rsidRPr="004052A9">
        <w:t xml:space="preserve"> соответствуют: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</w:t>
      </w:r>
      <w:r w:rsidR="000E0471">
        <w:t xml:space="preserve"> </w:t>
      </w:r>
      <w:r w:rsidRPr="004052A9">
        <w:t>федеральным законам, а также иным подзаконным актам и документам органов государственной власти, которые требуют обработку персональных данных или иным документам, являющимся такими основаниями;</w:t>
      </w:r>
    </w:p>
    <w:p w:rsidR="00A474CA" w:rsidRPr="00F051DE" w:rsidRDefault="00A474CA" w:rsidP="00A474CA">
      <w:pPr>
        <w:pStyle w:val="ConsPlusNormal"/>
        <w:spacing w:before="280"/>
        <w:ind w:firstLine="540"/>
        <w:jc w:val="both"/>
        <w:rPr>
          <w:color w:val="FF0000"/>
        </w:rPr>
      </w:pPr>
      <w:r w:rsidRPr="004052A9">
        <w:t>б) перечням задач или функций</w:t>
      </w:r>
      <w:r w:rsidR="007B5B6A" w:rsidRPr="007B5B6A">
        <w:t xml:space="preserve"> </w:t>
      </w:r>
      <w:r w:rsidR="007B5B6A">
        <w:t>МБДОУ</w:t>
      </w:r>
      <w:r w:rsidRPr="004052A9">
        <w:t xml:space="preserve"> </w:t>
      </w:r>
      <w:r w:rsidR="007B5B6A">
        <w:t xml:space="preserve"> </w:t>
      </w:r>
      <w:r w:rsidR="0079387C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</w:t>
      </w:r>
      <w:r w:rsidR="007B572B">
        <w:t>3</w:t>
      </w:r>
      <w:r w:rsidRPr="004052A9">
        <w:t>. Цели обработки персональных данных определяют: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содержание и объем обрабатываемых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категории субъектов, персональные данные которых обрабатываются;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сроки их обработки и хранения;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порядок уничтожения при достижении целей обработки или при наступлении иных законных оснований.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 xml:space="preserve">III. Принципы обработки персональных данных в </w:t>
      </w:r>
      <w:r w:rsidR="000E7DCD">
        <w:t xml:space="preserve"> МБДОУ.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1</w:t>
      </w:r>
      <w:r w:rsidR="007B572B">
        <w:t>4</w:t>
      </w:r>
      <w:r w:rsidRPr="004052A9">
        <w:t xml:space="preserve">. Обработка персональных данных в </w:t>
      </w:r>
      <w:r w:rsidR="000E7DCD">
        <w:t xml:space="preserve">МБДОУ </w:t>
      </w:r>
      <w:r w:rsidRPr="004052A9">
        <w:t>осуществляется на основе принципов: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обработка персональных данных должна осуществляться на законной и справедливой основе;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б) обработка персональных данных должна ограничиваться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обработке подлежат только персональные данные, которые отвечают целям их обработки;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содержание и объем обрабатываемых персональных данных должны соответствовать заявленным целям обработки;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е) при обработке персональных данных должны быть обеспечены точность персональных данных, их достаточность, а в необходимых случаях и актуальность по отношению к целям обработки персональных данных. Оператор должен принимать необходимые меры либо обеспечивать их принятие по удалению или уточнению неполных или неточных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ж) хранение персональных данных должно осуществляться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</w:t>
      </w:r>
      <w:hyperlink r:id="rId21" w:history="1">
        <w:r w:rsidRPr="004052A9">
          <w:t>законом</w:t>
        </w:r>
      </w:hyperlink>
      <w:r w:rsidRPr="004052A9">
        <w:t xml:space="preserve">, договором, стороной которого, выгодоприобретателем или поручителем по которому является субъект персональных данных.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предусмотрено федеральным </w:t>
      </w:r>
      <w:hyperlink r:id="rId22" w:history="1">
        <w:r w:rsidRPr="004052A9">
          <w:t>законом</w:t>
        </w:r>
      </w:hyperlink>
      <w:r w:rsidRPr="004052A9">
        <w:t>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IV. Оценка вреда, который может быть</w:t>
      </w:r>
    </w:p>
    <w:p w:rsidR="00A474CA" w:rsidRPr="004052A9" w:rsidRDefault="00A474CA" w:rsidP="00A474CA">
      <w:pPr>
        <w:pStyle w:val="ConsPlusNormal"/>
        <w:jc w:val="center"/>
      </w:pPr>
      <w:r w:rsidRPr="004052A9">
        <w:t>причинен субъектам персональных данных в случае</w:t>
      </w:r>
    </w:p>
    <w:p w:rsidR="00A474CA" w:rsidRPr="004052A9" w:rsidRDefault="00A474CA" w:rsidP="00A474CA">
      <w:pPr>
        <w:pStyle w:val="ConsPlusNormal"/>
        <w:jc w:val="center"/>
      </w:pPr>
      <w:r w:rsidRPr="004052A9">
        <w:t>нарушения правил обработки и защиты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1</w:t>
      </w:r>
      <w:r w:rsidR="00ED2322">
        <w:t>5</w:t>
      </w:r>
      <w:r w:rsidRPr="004052A9">
        <w:t>. Оценкой вреда, который может быть причинен субъектам персональных данных в случае нарушения правил обработки и защиты персональных данных, является определение юридических или иным образом затрагивающих права и законные интересы последствий в отношении субъекта персональных данных, которые могут возникнуть в случае нарушения правил обработки и защиты персональных данных.</w:t>
      </w:r>
    </w:p>
    <w:p w:rsidR="00A474CA" w:rsidRPr="00617D93" w:rsidRDefault="00A474CA" w:rsidP="00A474CA">
      <w:pPr>
        <w:pStyle w:val="ConsPlusNormal"/>
        <w:spacing w:before="280"/>
        <w:ind w:firstLine="540"/>
        <w:jc w:val="both"/>
        <w:rPr>
          <w:color w:val="FF0000"/>
        </w:rPr>
      </w:pPr>
      <w:r w:rsidRPr="004052A9">
        <w:t>1</w:t>
      </w:r>
      <w:r w:rsidR="00ED2322">
        <w:t>6</w:t>
      </w:r>
      <w:r w:rsidRPr="004052A9">
        <w:t xml:space="preserve">. </w:t>
      </w:r>
      <w:r w:rsidRPr="00542B42">
        <w:rPr>
          <w:color w:val="000000" w:themeColor="text1"/>
        </w:rPr>
        <w:t>К юридическим последствиям относятся случаи возникновения, изменения или прекращения личных либо имущественных прав граждан или иным образом затрагивающие его права, свободы и законные интересы.</w:t>
      </w:r>
    </w:p>
    <w:p w:rsidR="00542B42" w:rsidRPr="00542B42" w:rsidRDefault="00A474CA" w:rsidP="00A474CA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4052A9">
        <w:lastRenderedPageBreak/>
        <w:t>1</w:t>
      </w:r>
      <w:r w:rsidR="00ED2322">
        <w:t>7</w:t>
      </w:r>
      <w:r w:rsidRPr="004052A9">
        <w:t xml:space="preserve">. При обработке персональных данных должны определяться и документально оформляться все возможные юридические или иным образом затрагивающие права и законные интересы последствия в отношении субъекта персональных данных, которые могут возникнуть в случае нарушения правил обработки и защиты персональных данных при выполнении заявленных </w:t>
      </w:r>
      <w:r w:rsidRPr="00542B42">
        <w:rPr>
          <w:color w:val="000000" w:themeColor="text1"/>
        </w:rPr>
        <w:t xml:space="preserve">в рамках перечня задач или функций </w:t>
      </w:r>
      <w:r w:rsidR="007B5B6A">
        <w:t>МБДОУ</w:t>
      </w:r>
      <w:r w:rsidR="007B5B6A">
        <w:rPr>
          <w:color w:val="000000" w:themeColor="text1"/>
        </w:rPr>
        <w:t xml:space="preserve"> </w:t>
      </w:r>
      <w:r w:rsidR="00542B42" w:rsidRPr="00542B42">
        <w:rPr>
          <w:color w:val="000000" w:themeColor="text1"/>
        </w:rPr>
        <w:t xml:space="preserve">, </w:t>
      </w:r>
      <w:r w:rsidRPr="00542B42">
        <w:rPr>
          <w:color w:val="000000" w:themeColor="text1"/>
        </w:rPr>
        <w:t xml:space="preserve">с учетом особых правил и способов обработки персональных данных. 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</w:t>
      </w:r>
      <w:r w:rsidR="00ED2322">
        <w:t>8</w:t>
      </w:r>
      <w:r w:rsidRPr="004052A9">
        <w:t>. Определение юридических последствий необходимо для недопущения нарушения и обеспечения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тайну, а также определения соотношения вреда, который может быть причинен субъектам персональных данных в случае нарушения требований по обработке и обеспечению безопасности персональных данных и принимаемых мер.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V. Перечень действий (операций) совершаемых</w:t>
      </w:r>
    </w:p>
    <w:p w:rsidR="00A474CA" w:rsidRPr="004052A9" w:rsidRDefault="00A474CA" w:rsidP="00A474CA">
      <w:pPr>
        <w:pStyle w:val="ConsPlusNormal"/>
        <w:jc w:val="center"/>
      </w:pPr>
      <w:r w:rsidRPr="004052A9">
        <w:t>с персональными данными в</w:t>
      </w:r>
      <w:r w:rsidR="000E7DCD" w:rsidRPr="000E7DCD">
        <w:t xml:space="preserve"> </w:t>
      </w:r>
      <w:r w:rsidR="000E7DCD">
        <w:t>МБДОУ.</w:t>
      </w:r>
      <w:r w:rsidRPr="004052A9">
        <w:t xml:space="preserve"> </w:t>
      </w:r>
      <w:r w:rsidR="000E7DCD">
        <w:t xml:space="preserve"> 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1</w:t>
      </w:r>
      <w:r w:rsidR="00ED2322">
        <w:t>9</w:t>
      </w:r>
      <w:r w:rsidRPr="004052A9">
        <w:t>. Сбор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 </w:t>
      </w:r>
      <w:r w:rsidR="000E7DCD">
        <w:t xml:space="preserve">МБДОУ </w:t>
      </w:r>
      <w:r w:rsidRPr="004052A9">
        <w:t xml:space="preserve"> применяются следующие способы получения персональных данных субъектов персональных данных: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заполнение субъектом персональных данных соответствующих форм;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получение персональных данных от третьих лиц;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в) получение данных на основании запроса по </w:t>
      </w:r>
      <w:hyperlink w:anchor="P741" w:history="1">
        <w:r w:rsidRPr="004052A9">
          <w:t>форме</w:t>
        </w:r>
      </w:hyperlink>
      <w:r w:rsidRPr="004052A9">
        <w:t xml:space="preserve"> согласно Приложению 6 к настоящему Положению;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сбор данных из общедоступных источников.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сборе персональных данных</w:t>
      </w:r>
      <w:r w:rsidR="007B5B6A" w:rsidRPr="007B5B6A">
        <w:t xml:space="preserve"> </w:t>
      </w:r>
      <w:r w:rsidR="007B5B6A">
        <w:t>МБДОУ</w:t>
      </w:r>
      <w:r w:rsidRPr="004052A9">
        <w:t xml:space="preserve"> </w:t>
      </w:r>
      <w:r w:rsidR="007B5B6A">
        <w:t xml:space="preserve"> </w:t>
      </w:r>
      <w:r w:rsidRPr="004052A9">
        <w:t>обязан</w:t>
      </w:r>
      <w:r>
        <w:t>о</w:t>
      </w:r>
      <w:r w:rsidRPr="004052A9">
        <w:t xml:space="preserve"> предоставить субъекту персональных данных по его просьбе информацию, предусмотренную настоящим Положением.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Если предоставление персональных данных является обязательным в соответствии с федеральным </w:t>
      </w:r>
      <w:hyperlink r:id="rId23" w:history="1">
        <w:r w:rsidRPr="004052A9">
          <w:t>законом</w:t>
        </w:r>
      </w:hyperlink>
      <w:r w:rsidRPr="004052A9">
        <w:t xml:space="preserve">, </w:t>
      </w:r>
      <w:r w:rsidR="000E7DCD">
        <w:t xml:space="preserve">МБДОУ </w:t>
      </w:r>
      <w:r w:rsidRPr="004052A9">
        <w:t xml:space="preserve"> обязана разъяснить субъекту персональных данных юридические последствия отказа предоставить его персональные данные по </w:t>
      </w:r>
      <w:hyperlink w:anchor="P629" w:history="1">
        <w:r w:rsidRPr="004052A9">
          <w:t>форме</w:t>
        </w:r>
      </w:hyperlink>
      <w:r w:rsidRPr="004052A9">
        <w:t xml:space="preserve"> согласно Приложению 3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Если персональные данные получены не от субъекта персональных данных, </w:t>
      </w:r>
      <w:r w:rsidR="000E7DCD">
        <w:t xml:space="preserve">МБДОУ </w:t>
      </w:r>
      <w:r w:rsidRPr="004052A9">
        <w:t xml:space="preserve"> до начала обработки таких персональных данных обязана </w:t>
      </w:r>
      <w:r w:rsidRPr="004052A9">
        <w:lastRenderedPageBreak/>
        <w:t xml:space="preserve">предоставить субъекту персональных данных уведомлении об обработке персональных данных по </w:t>
      </w:r>
      <w:hyperlink w:anchor="P823" w:history="1">
        <w:r w:rsidRPr="004052A9">
          <w:t>форме</w:t>
        </w:r>
      </w:hyperlink>
      <w:r w:rsidRPr="004052A9">
        <w:t xml:space="preserve"> согласно Приложению 9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При сборе персональных данных </w:t>
      </w:r>
      <w:r w:rsidR="007B5B6A">
        <w:t xml:space="preserve">МБДОУ </w:t>
      </w:r>
      <w:r w:rsidRPr="004052A9">
        <w:t xml:space="preserve"> обеспечивает запись, систематизацию, накопление, хранение, уточнение (обновление, изменение), извлечение персональных данных с использованием баз данных, находящихся на территории Российской Федерации, за исключением случаев, указанных в </w:t>
      </w:r>
      <w:hyperlink r:id="rId24" w:history="1">
        <w:r w:rsidRPr="004052A9">
          <w:t>пунктах 2</w:t>
        </w:r>
      </w:hyperlink>
      <w:r w:rsidRPr="004052A9">
        <w:t xml:space="preserve">, </w:t>
      </w:r>
      <w:hyperlink r:id="rId25" w:history="1">
        <w:r w:rsidRPr="004052A9">
          <w:t>3</w:t>
        </w:r>
      </w:hyperlink>
      <w:r w:rsidRPr="004052A9">
        <w:t xml:space="preserve">, </w:t>
      </w:r>
      <w:hyperlink r:id="rId26" w:history="1">
        <w:r w:rsidRPr="004052A9">
          <w:t>4</w:t>
        </w:r>
      </w:hyperlink>
      <w:r w:rsidRPr="004052A9">
        <w:t xml:space="preserve">, </w:t>
      </w:r>
      <w:hyperlink r:id="rId27" w:history="1">
        <w:r w:rsidRPr="004052A9">
          <w:t>8 части 1 статьи 6</w:t>
        </w:r>
      </w:hyperlink>
      <w:r w:rsidRPr="004052A9">
        <w:t xml:space="preserve"> Федерального закона.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t>20</w:t>
      </w:r>
      <w:r w:rsidR="00A474CA" w:rsidRPr="004052A9">
        <w:t>. Систематизация, накопление, уточнение и использование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Систематизация, накопление, уточнение, использование персональных данных могут осуществляться любыми законными способами в соответствии с правилами, инструкциями, руководствами, регламентами и иными документами, определяющими технологический процесс обработки информации.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 </w:t>
      </w:r>
      <w:r w:rsidR="000E7DCD">
        <w:t xml:space="preserve"> МБДОУ</w:t>
      </w:r>
      <w:r w:rsidR="000E7DCD" w:rsidRPr="004052A9">
        <w:t xml:space="preserve"> </w:t>
      </w:r>
      <w:r w:rsidRPr="004052A9">
        <w:t>могут быть установлены особенности учета персональных данных в ИСПДн, в том числе использование различных способов обозначения принадлежности персональных данных, содержащихся в соответствующей ИСПДн, конкретному субъекту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Права и свободы человека и гражданина не могут быть ограничены по мотивам, связанным с использованием различных способов обработки персональных данных или обозначения принадлежности персональных данных, содержащихся в ИСПДн, конкретному субъекту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данных, содержащихся в ИСПДн, конкретному субъекту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Уточнение персональных данных должно производиться только на основании законно полученной в установленном порядке информации.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При необходимости, уведомить об уточнении персональных данных требуемых лиц в письменном виде по </w:t>
      </w:r>
      <w:hyperlink w:anchor="P800" w:history="1">
        <w:r w:rsidRPr="004052A9">
          <w:t>форме</w:t>
        </w:r>
      </w:hyperlink>
      <w:r w:rsidRPr="004052A9">
        <w:t xml:space="preserve"> согласно Приложению 8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Использование персональных данных должно осуществляться исключительно в заявленных целях. Использование персональных данных в заранее не определенных и не оформленных установленным образом целях категорически не допускается.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lastRenderedPageBreak/>
        <w:t>2</w:t>
      </w:r>
      <w:r w:rsidR="00A474CA" w:rsidRPr="004052A9">
        <w:t>1. Запись и извлечение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Запись персональных данных в ИСПДн </w:t>
      </w:r>
      <w:r>
        <w:t>управления</w:t>
      </w:r>
      <w:r w:rsidRPr="004052A9">
        <w:t xml:space="preserve"> может осуществляться с любых носителей информации или из других ИСПДн.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Извлечение персональных данных из ИСПДн может осуществляться с целью: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вывода персональных данных на бумажный или иной носитель информации, не предназначенный для его обработки средствами вычислительной техники;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вывода персональных данных на носители информации, предназначенные для их обработки средствами вычислительной техники.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извлечении персональных данных должен проводиться учет носителей информации.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осуществлении записи и извлечения персональных данных должны соблюдаться условия обработки персональных данных, конфиденциальность персональных данных и иные требования, указанные в настоящем Положении.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2</w:t>
      </w:r>
      <w:r w:rsidR="00ED2322">
        <w:t>2</w:t>
      </w:r>
      <w:r w:rsidRPr="004052A9">
        <w:t>. Передача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Передача персональных данных в </w:t>
      </w:r>
      <w:r>
        <w:t>управлении</w:t>
      </w:r>
      <w:r w:rsidRPr="004052A9">
        <w:t xml:space="preserve"> должна осуществляться с соблюдением настоящего Положения и действующего законодательства Российской Федерации.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 </w:t>
      </w:r>
      <w:r w:rsidR="000E7DCD">
        <w:t xml:space="preserve"> МБДОУ</w:t>
      </w:r>
      <w:r w:rsidRPr="004052A9">
        <w:t xml:space="preserve"> приняты следующие способы передачи персональных данных субъектов персональных данных: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передача персональных данных на электронных и бумажных носителях информации нарочным способом;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б) </w:t>
      </w:r>
      <w:r w:rsidRPr="004E53AA">
        <w:rPr>
          <w:color w:val="000000" w:themeColor="text1"/>
        </w:rPr>
        <w:t>передача персональных данных на бумажных носителях посредством почтовой связи;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передача персональных данных по каналам связи.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Перед осуществлением передачи персональных данных проверяется основание на осуществление такой передачи и наличие согласия на передачу персональных данных в согласии субъекта персональных данных на обработку персональных данных или наличие иных законных оснований.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Передача персональных данных должна осуществляться на основании: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а) договора с третьей стороной, которой осуществляется передача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запроса, полученного от третьей стороны, которой осуществляется передача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в) исполнения возложенных законодательством Российской Федерации на </w:t>
      </w:r>
      <w:r w:rsidR="000E7DCD">
        <w:t xml:space="preserve">МБДОУ </w:t>
      </w:r>
      <w:r w:rsidRPr="004052A9">
        <w:t xml:space="preserve"> функций, полномочий и обязанностей.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Передача персональных данных без согласия или иных законных оснований категорически запрещается.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2</w:t>
      </w:r>
      <w:r w:rsidR="00ED2322">
        <w:t>3</w:t>
      </w:r>
      <w:r w:rsidRPr="004052A9">
        <w:t>. Хранение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Хранение персональных данных в </w:t>
      </w:r>
      <w:r w:rsidR="000E7DCD">
        <w:t xml:space="preserve">МБДОУ </w:t>
      </w:r>
      <w:r w:rsidRPr="004052A9">
        <w:t>допускается только в форме документов - зафиксированной на материальном носителе информации (содержащей персональные данные) с реквизитами, позволяющими ее идентифицировать и определить субъекта персональных данных. При этом предусматриваются следующие виды документов: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изобразительный документ - документ, содержащий информацию, выраженную посредством изображения какого-либо объекта;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фотодокумент - изобразительный документ, созданный фотографическим способом;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текстовой документ - документ, содержащий речевую информацию, зафиксированную любым типом письма или любой системой звукозаписи;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письменный документ - текстовой документ, информация которого зафиксирована любым типом письма;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рукописный документ - письменный документ, при создании которого знаки письма наносят от руки;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е) машинописный документ - письменный документ, при создании которого знаки письма наносят техническими средствами;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ж) документ на машинном носителе - документ, созданный с использованием носителей и способов записи, обеспечивающих обработку его информации электронно-вычислительной машиной.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Хранение персональных данных в ИСПДн и вне таких систем </w:t>
      </w:r>
      <w:r>
        <w:t>управлении</w:t>
      </w:r>
      <w:r w:rsidRPr="004052A9">
        <w:t xml:space="preserve"> осуществляется только на таких материальных носителях информации и с применением такой технологии ее хранения, которые обеспечивают защиту этих данных от неправомерного или случайного </w:t>
      </w:r>
      <w:r w:rsidRPr="004052A9">
        <w:lastRenderedPageBreak/>
        <w:t>доступа к ним, их уничтожения, изменения, блокирования, копирования, предоставления, распространения.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Определение сроков хранения осуществляется в соответствии с требованиями архивного законодательства Российской Федерации, в том числе в соответствии с перечнями типовых архивных документов с указанием сроков их хранения.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использовании документов, содержащих персональные данные, в различных целях определение сроков обработки, в том числе хранения, таких документов устанавливается по максимальному сроку.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Включение в состав Архивного фонда Российской Федерации документов, содержащих персональные данные, осуществляется на основании экспертизы ценности документов.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На документы, включенные в состав Архивного фонда Российской Федерации, действие настоящего Положения не распространяется.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Сроки временного хранения документов, включенных в состав Архивного фонда Российской Федерации, до их поступления в муниципальный архив, устанавливаются в соответствии с требованиями архивного законодательства Российской Федерации.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Документы Архивного фонда Российской Федерации, находящиеся в собственности </w:t>
      </w:r>
      <w:r w:rsidR="00A31E4A">
        <w:t>управления</w:t>
      </w:r>
      <w:r w:rsidRPr="004052A9">
        <w:t>, по истечении сроков их временного хранения передаются на постоянное хранение в муниципальный архив.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2</w:t>
      </w:r>
      <w:r w:rsidR="00ED2322">
        <w:t>4</w:t>
      </w:r>
      <w:r w:rsidRPr="004052A9">
        <w:t>. Блокирование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Блокированием персональных данных называется 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Блокирование персональных данных конкретного субъекта персональных данных должно осуществляться во всех ИСПДн </w:t>
      </w:r>
      <w:r w:rsidR="003A5A01">
        <w:t xml:space="preserve">МБДОУ </w:t>
      </w:r>
      <w:r w:rsidRPr="004052A9">
        <w:t>, включая архивы баз данных, содержащих такие персональные данные.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Блокирование персональных данных в </w:t>
      </w:r>
      <w:r w:rsidR="003A5A01">
        <w:t xml:space="preserve">МБДОУ </w:t>
      </w:r>
      <w:r w:rsidRPr="004052A9">
        <w:t xml:space="preserve"> осуществляется: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а) в случае выявления неправомерной обработки персональных данных при обращении субъекта персональных данных или его представителя, либо по запросу субъекта персональных данных или его представителя по </w:t>
      </w:r>
      <w:hyperlink w:anchor="P935" w:history="1">
        <w:r w:rsidRPr="004052A9">
          <w:t>форме</w:t>
        </w:r>
      </w:hyperlink>
      <w:r w:rsidRPr="004052A9">
        <w:t xml:space="preserve"> согласно Приложению 12 к настоящему Положению, либо уполномоченного органа по защите прав субъектов персональных данных с момента такого обращения или получения указанного запроса на период проверки;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б) в случае отсутствия возможности уничтожения персональных данных в установленные сроки до их уничтожения.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При необходимости </w:t>
      </w:r>
      <w:r w:rsidR="003A5A01">
        <w:t xml:space="preserve"> МБДОУ</w:t>
      </w:r>
      <w:r w:rsidRPr="004052A9">
        <w:t xml:space="preserve"> направляет уведомление о блокировании персональных данных субъектам персональных данных в письменном виде по </w:t>
      </w:r>
      <w:hyperlink w:anchor="P776" w:history="1">
        <w:r w:rsidRPr="004052A9">
          <w:t>форме</w:t>
        </w:r>
      </w:hyperlink>
      <w:r w:rsidRPr="004052A9">
        <w:t xml:space="preserve"> согласно Приложению 7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После устранения выявленной неправомерной обработки персональных данных </w:t>
      </w:r>
      <w:r>
        <w:t>управление</w:t>
      </w:r>
      <w:r w:rsidRPr="004052A9">
        <w:t xml:space="preserve"> осуществляет снятие блокирования персональных данных. При необходимости </w:t>
      </w:r>
      <w:r w:rsidR="003A5A01">
        <w:t xml:space="preserve">МБДОУ </w:t>
      </w:r>
      <w:r w:rsidRPr="004052A9">
        <w:t xml:space="preserve">направляет уведомление об устранении допущенных нарушений в письменном виде по формам согласно </w:t>
      </w:r>
      <w:hyperlink w:anchor="P716" w:history="1">
        <w:r w:rsidRPr="004052A9">
          <w:t>Приложениям 5</w:t>
        </w:r>
      </w:hyperlink>
      <w:r w:rsidRPr="004052A9">
        <w:t xml:space="preserve">, </w:t>
      </w:r>
      <w:hyperlink w:anchor="P902" w:history="1">
        <w:r w:rsidRPr="004052A9">
          <w:t>11</w:t>
        </w:r>
      </w:hyperlink>
      <w:r w:rsidRPr="004052A9">
        <w:t xml:space="preserve">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2</w:t>
      </w:r>
      <w:r w:rsidR="00ED2322">
        <w:t>5</w:t>
      </w:r>
      <w:r w:rsidRPr="004052A9">
        <w:t>. Обезличивание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целей.</w:t>
      </w:r>
    </w:p>
    <w:p w:rsidR="00A474CA" w:rsidRPr="004052A9" w:rsidRDefault="006769C7" w:rsidP="00A474CA">
      <w:pPr>
        <w:pStyle w:val="ConsPlusNormal"/>
        <w:spacing w:before="280"/>
        <w:ind w:firstLine="540"/>
        <w:jc w:val="both"/>
      </w:pPr>
      <w:hyperlink r:id="rId28" w:history="1">
        <w:r w:rsidR="00A474CA" w:rsidRPr="004052A9">
          <w:t>Требования и методы</w:t>
        </w:r>
      </w:hyperlink>
      <w:r w:rsidR="00A474CA" w:rsidRPr="004052A9">
        <w:t xml:space="preserve"> по обезличиванию персональных данных, обрабатываемых в информационных системах персональных данных, установлены приказом Федеральной службы по надзору в сфере связи, информационных технологий и массовых коммуникаций от 5 сентября 2013 года </w:t>
      </w:r>
      <w:r w:rsidR="000E7DCD">
        <w:t xml:space="preserve"> №</w:t>
      </w:r>
      <w:r w:rsidR="00A474CA" w:rsidRPr="004052A9">
        <w:t xml:space="preserve"> 996.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Под обезличиванием персональных данных понимаются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Обезличивание персональных данных должно обеспечивать не только защиту от несанкционированного использования, но и возможность их обработки.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Решение о необходимости проведения обезличивания персональных данных принимается</w:t>
      </w:r>
      <w:r w:rsidR="003A5A01">
        <w:t xml:space="preserve"> заведующим</w:t>
      </w:r>
      <w:r w:rsidR="003A5A01" w:rsidRPr="003A5A01">
        <w:t xml:space="preserve"> </w:t>
      </w:r>
      <w:r w:rsidR="003A5A01">
        <w:t>МБДОУ</w:t>
      </w:r>
      <w:r w:rsidRPr="004052A9">
        <w:t xml:space="preserve"> </w:t>
      </w:r>
      <w:r w:rsidR="003A5A01">
        <w:t xml:space="preserve"> </w:t>
      </w:r>
      <w:r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Сотрудники</w:t>
      </w:r>
      <w:r w:rsidR="000E7DCD" w:rsidRPr="000E7DCD">
        <w:t xml:space="preserve"> </w:t>
      </w:r>
      <w:r w:rsidR="000E7DCD">
        <w:t>МБДОУ</w:t>
      </w:r>
      <w:r w:rsidRPr="004052A9">
        <w:t>, непосредственно осуществляющие обработку персональных данных, готовят предложения по обезличиванию персональных данных, обоснование такой необходимости и способ обезличивания, осуществляют обезличивание выбранным способом.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2</w:t>
      </w:r>
      <w:r w:rsidR="00ED2322">
        <w:t>6</w:t>
      </w:r>
      <w:r w:rsidRPr="004052A9">
        <w:t>. Уничтожение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Уничтожение персональных данных - это действия, в результате которых становится невозможным восстановить содержание персональных </w:t>
      </w:r>
      <w:r w:rsidRPr="004052A9">
        <w:lastRenderedPageBreak/>
        <w:t>данных в информационной системе персональных данных и (или) в результате которых уничтожаются материальные носители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Уничтожение персональных данных в </w:t>
      </w:r>
      <w:r w:rsidR="00592EE9">
        <w:t xml:space="preserve">МБДОУ </w:t>
      </w:r>
      <w:r w:rsidR="0066136D" w:rsidRPr="004052A9">
        <w:t xml:space="preserve"> </w:t>
      </w:r>
      <w:r w:rsidRPr="004052A9">
        <w:t>производится только в следующих случаях: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персональные данные являются незаконно полученными, или не являются необходимыми для заявленной цели обработки;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в случае выявления неправомерной обработки персональных данных, если обеспечить правомерность обработки персональных данных невозможно;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в) в случае отзыва субъектом персональных данных согласия на обработку его персональных данных по </w:t>
      </w:r>
      <w:hyperlink w:anchor="P1039" w:history="1">
        <w:r w:rsidRPr="004052A9">
          <w:t>форме</w:t>
        </w:r>
      </w:hyperlink>
      <w:r w:rsidRPr="004052A9">
        <w:t xml:space="preserve"> согласно Приложению 15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уничтожении персональных данных необходимо: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убедиться в необходимости уничтожения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убедиться в том, что уничтожаются те персональные данные, которые предназначены для уничтожения;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уничтожить персональные данные подходящим способом, в соответствии с настоящим Положением или способом, указанным в соответствующем требовании или распорядительном документе;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проверить необходимость уведомления об уничтожении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д) при необходимости, уведомить об уничтожении персональных данных требуемых лиц в письменном виде по формам согласно </w:t>
      </w:r>
      <w:hyperlink w:anchor="P687" w:history="1">
        <w:r w:rsidRPr="004052A9">
          <w:t>Приложениям 4</w:t>
        </w:r>
      </w:hyperlink>
      <w:r w:rsidRPr="004052A9">
        <w:t xml:space="preserve">, </w:t>
      </w:r>
      <w:hyperlink w:anchor="P877" w:history="1">
        <w:r w:rsidRPr="004052A9">
          <w:t>10</w:t>
        </w:r>
      </w:hyperlink>
      <w:r w:rsidRPr="004052A9">
        <w:t xml:space="preserve"> к настоящему Положению;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уничтожении персональных данных применяются следующие способы: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измельчение в бумагорезательной (бумагоуничтожительной) машине - для документов, исполненных на бумаге;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стирание персональных данных - для сохранения возможности обработки иных данных, зафиксированных на материальном носителе, содержавшем персональные данные;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в) физическое уничтожение (разрушение) носителей информации - для носителей информации на оптических дисках;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физическое уничтожение частей носителей информации - разрушение или сильная деформация - для носителей информации на жестком магнитном диске (уничтожению подлежат. внутренние диски и микросхемы); SSD-дисках, USB- и Flash-носителях (уничтожению подлежат модули и микросхемы долговременной памяти);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стирание с помощью сертифицированных средств уничтожения информации - для записей в базах данных и отдельных документов на машинном носителе.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уничтожении персональных данных необходимо учитывать их наличие в архивных базах данных и производить уничтожение во всех копиях базы данных, если иное не установлено действующим законодательством Российской Федерации.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необходимости уничтожения части персональных данных допускается уничтожать материальный носитель одним из указанных в настоящем Положении способов, с предварительным копированием сведений, не подлежащих уничтожению, способом, исключающим одновременное копирование персональных данных, подлежащих уничтожению.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Уничтожение персональных данных производится только в присутствии лица, ответственного за организацию обработки персональных данных в </w:t>
      </w:r>
      <w:r w:rsidR="003A5A01">
        <w:t xml:space="preserve"> МБДОУ</w:t>
      </w:r>
      <w:r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По факту уничтожения персональных данных составляется Акт уничтожения персональных данных, который подписывается лицами, производившими уничтожение.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Хранение актов уничтожения персональных данных осуществляется в течение срока исковой давности, если иное не установлено нормативными правовыми актами Российской Федерации.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VI. Права субъектов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2</w:t>
      </w:r>
      <w:r w:rsidR="00ED2322">
        <w:t>7</w:t>
      </w:r>
      <w:r w:rsidRPr="004052A9">
        <w:t xml:space="preserve">. Круг субъектов, персональные данные которых подлежат обработке в ИСПДн </w:t>
      </w:r>
      <w:r w:rsidR="003A5A01">
        <w:t xml:space="preserve">МБДОУ </w:t>
      </w:r>
      <w:r w:rsidRPr="004052A9">
        <w:t>, определяется целью обработки персональных данных в каждой информационной системе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bookmarkStart w:id="1" w:name="P214"/>
      <w:bookmarkEnd w:id="1"/>
      <w:r w:rsidRPr="004052A9">
        <w:t>2</w:t>
      </w:r>
      <w:r w:rsidR="00ED2322">
        <w:t>8</w:t>
      </w:r>
      <w:r w:rsidRPr="004052A9">
        <w:t xml:space="preserve">. Субъект персональных данных имеет право на получение при обращении информации, касающейся обработки его персональных данных, </w:t>
      </w:r>
      <w:r w:rsidRPr="004052A9">
        <w:lastRenderedPageBreak/>
        <w:t xml:space="preserve">по формам согласно </w:t>
      </w:r>
      <w:hyperlink w:anchor="P971" w:history="1">
        <w:r w:rsidRPr="004052A9">
          <w:t>Приложениям 13</w:t>
        </w:r>
      </w:hyperlink>
      <w:r w:rsidRPr="004052A9">
        <w:t xml:space="preserve">, </w:t>
      </w:r>
      <w:hyperlink w:anchor="P1004" w:history="1">
        <w:r w:rsidRPr="004052A9">
          <w:t>14</w:t>
        </w:r>
      </w:hyperlink>
      <w:r w:rsidRPr="004052A9">
        <w:t xml:space="preserve">, </w:t>
      </w:r>
      <w:hyperlink w:anchor="P1074" w:history="1">
        <w:r w:rsidRPr="004052A9">
          <w:t>16</w:t>
        </w:r>
      </w:hyperlink>
      <w:r w:rsidRPr="004052A9">
        <w:t xml:space="preserve"> к настоящему Положению, в том числе содержащей следующие сведения: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правовое основания и цель обработки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способы обработки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в) сведения о лицах (за исключением сотрудников </w:t>
      </w:r>
      <w:r w:rsidR="003A5A01">
        <w:t xml:space="preserve">МБДОУ </w:t>
      </w:r>
      <w:r w:rsidRPr="004052A9">
        <w:t xml:space="preserve">), которые имеют доступ к персональным данным или которым могут быть раскрыты персональные данные на основании договора с </w:t>
      </w:r>
      <w:r w:rsidR="00592EE9">
        <w:t xml:space="preserve">МБДОУ </w:t>
      </w:r>
      <w:r w:rsidR="00A31DEB" w:rsidRPr="004052A9">
        <w:t xml:space="preserve"> </w:t>
      </w:r>
      <w:r w:rsidRPr="004052A9">
        <w:t xml:space="preserve">или на основании федерального </w:t>
      </w:r>
      <w:hyperlink r:id="rId29" w:history="1">
        <w:r w:rsidRPr="004052A9">
          <w:t>закона</w:t>
        </w:r>
      </w:hyperlink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обрабатываемые персональные данные, относящиеся к соответствующему субъекту персональных данных, источник их получения;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сроки обработки персональных данных, в том числе сроки их хранения;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е) порядок осуществления субъектом персональных данных прав, предусмотренных настоящим Федеральным </w:t>
      </w:r>
      <w:hyperlink r:id="rId30" w:history="1">
        <w:r w:rsidRPr="004052A9">
          <w:t>законом</w:t>
        </w:r>
      </w:hyperlink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ж) информацию об осуществленной или о предполагаемой трансграничной передаче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2</w:t>
      </w:r>
      <w:r w:rsidR="00ED2322">
        <w:t>9</w:t>
      </w:r>
      <w:r w:rsidRPr="004052A9">
        <w:t xml:space="preserve">. Право субъекта персональных данных на доступ к своим персональным данным может быть ограничено в соответствии с федеральным </w:t>
      </w:r>
      <w:hyperlink r:id="rId31" w:history="1">
        <w:r w:rsidRPr="004052A9">
          <w:t>законом</w:t>
        </w:r>
      </w:hyperlink>
      <w:r w:rsidRPr="004052A9">
        <w:t xml:space="preserve"> в случае, если: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обработка персональных данных, включая персональные данные, полученные в результате оперативно-розыскной, контрразведывательной и разведывательной деятельности, осуществляется в целях обороны страны, безопасности государства и охраны правопорядка;</w:t>
      </w:r>
    </w:p>
    <w:p w:rsidR="00A474CA" w:rsidRPr="008821D5" w:rsidRDefault="00A474CA" w:rsidP="00A474CA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4052A9">
        <w:t xml:space="preserve">б) </w:t>
      </w:r>
      <w:r w:rsidRPr="008821D5">
        <w:rPr>
          <w:color w:val="000000" w:themeColor="text1"/>
        </w:rPr>
        <w:t>обработка персональных данных осуществляется в соответствии с законодательством о противодействии легализации (отмыванию) доходов, полученных преступным путем, и финансированию терроризма;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доступ субъекта персональных данных к его персональным данным нарушает права и законные интересы третьих лиц.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t>30</w:t>
      </w:r>
      <w:r w:rsidR="00A474CA" w:rsidRPr="004052A9">
        <w:t>. Если субъект персональных данных считает, что</w:t>
      </w:r>
      <w:r w:rsidR="003A5A01" w:rsidRPr="003A5A01">
        <w:t xml:space="preserve"> </w:t>
      </w:r>
      <w:r w:rsidR="003A5A01">
        <w:t>МБДОУ</w:t>
      </w:r>
      <w:r w:rsidR="00A474CA" w:rsidRPr="004052A9">
        <w:t xml:space="preserve"> </w:t>
      </w:r>
      <w:r w:rsidR="003A5A01">
        <w:t xml:space="preserve"> </w:t>
      </w:r>
      <w:r w:rsidR="00A474CA" w:rsidRPr="004052A9">
        <w:t xml:space="preserve"> осуществляет обработку его персональных данных с нарушением требований федерального </w:t>
      </w:r>
      <w:hyperlink r:id="rId32" w:history="1">
        <w:r w:rsidR="00A474CA" w:rsidRPr="004052A9">
          <w:t>закона</w:t>
        </w:r>
      </w:hyperlink>
      <w:r w:rsidR="00A474CA" w:rsidRPr="004052A9">
        <w:t xml:space="preserve"> или иным образом нарушает его права и свободы, субъект персональных данных вправе обжаловать действия или бездействие</w:t>
      </w:r>
      <w:r w:rsidR="003A5A01" w:rsidRPr="003A5A01">
        <w:t xml:space="preserve"> </w:t>
      </w:r>
      <w:r w:rsidR="003A5A01">
        <w:t>МБДОУ</w:t>
      </w:r>
      <w:r w:rsidR="00A474CA" w:rsidRPr="004052A9">
        <w:t xml:space="preserve"> </w:t>
      </w:r>
      <w:r w:rsidR="003A5A01">
        <w:t xml:space="preserve"> </w:t>
      </w:r>
      <w:r w:rsidR="00D456A4" w:rsidRPr="004052A9">
        <w:t xml:space="preserve"> </w:t>
      </w:r>
      <w:r w:rsidR="00A474CA" w:rsidRPr="004052A9">
        <w:t>в уполномоченном органе по защите прав субъектов персональных данных или в судебном порядке.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lastRenderedPageBreak/>
        <w:t>31</w:t>
      </w:r>
      <w:r w:rsidR="00A474CA" w:rsidRPr="004052A9">
        <w:t>. 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3</w:t>
      </w:r>
      <w:r w:rsidR="00ED2322">
        <w:t>2</w:t>
      </w:r>
      <w:r w:rsidRPr="004052A9">
        <w:t>.</w:t>
      </w:r>
      <w:r w:rsidR="00592EE9" w:rsidRPr="00592EE9">
        <w:t xml:space="preserve"> </w:t>
      </w:r>
      <w:r w:rsidR="00592EE9">
        <w:t>МБДОУ</w:t>
      </w:r>
      <w:r w:rsidRPr="004052A9">
        <w:t xml:space="preserve"> </w:t>
      </w:r>
      <w:r w:rsidR="00592EE9">
        <w:t xml:space="preserve"> </w:t>
      </w:r>
      <w:r w:rsidRPr="004052A9">
        <w:t xml:space="preserve"> освобождается от обязанности предоставить субъекту персональных данных сведения, предусмотренные </w:t>
      </w:r>
      <w:hyperlink w:anchor="P214" w:history="1">
        <w:r w:rsidRPr="004052A9">
          <w:t>пунктом 26</w:t>
        </w:r>
      </w:hyperlink>
      <w:r w:rsidRPr="004052A9">
        <w:t>, в случаях, если: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а) субъект персональных данных уведомлен об осуществлении обработки его персональных данных </w:t>
      </w:r>
      <w:r w:rsidR="00592EE9">
        <w:t>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персональные данные получены</w:t>
      </w:r>
      <w:r w:rsidR="00592EE9" w:rsidRPr="00592EE9">
        <w:t xml:space="preserve"> </w:t>
      </w:r>
      <w:r w:rsidR="00592EE9">
        <w:t>МБДОУ</w:t>
      </w:r>
      <w:r w:rsidRPr="004052A9">
        <w:t xml:space="preserve"> </w:t>
      </w:r>
      <w:r w:rsidR="00592EE9">
        <w:t xml:space="preserve"> </w:t>
      </w:r>
      <w:r w:rsidRPr="004052A9">
        <w:t xml:space="preserve"> на основании федерального </w:t>
      </w:r>
      <w:hyperlink r:id="rId33" w:history="1">
        <w:r w:rsidRPr="004052A9">
          <w:t>закона</w:t>
        </w:r>
      </w:hyperlink>
      <w:r w:rsidRPr="004052A9">
        <w:t xml:space="preserve"> или в связи с исполнением договора, стороной которого либо выгодоприобретателем или поручителем по которому является субъект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персональные данные сделаны общедоступными субъектом персональных данных или получены из общедоступного источника;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г) </w:t>
      </w:r>
      <w:r w:rsidR="00592EE9">
        <w:t xml:space="preserve">МБДОУ </w:t>
      </w:r>
      <w:r w:rsidRPr="004052A9">
        <w:t>осуществляет обработку персональных данных для статистических или иных исследовательских целей, для осуществления профессиональной деятельности журналиста либо научной, литературной или иной творческой деятельности, если при этом не нарушаются права и законные интересы субъекта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предоставление субъекту персональных данных сведений, нарушает права и законные интересы третьих лиц.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VII. Правила рассмотрения запросов</w:t>
      </w:r>
    </w:p>
    <w:p w:rsidR="00A474CA" w:rsidRPr="004052A9" w:rsidRDefault="00A474CA" w:rsidP="00A474CA">
      <w:pPr>
        <w:pStyle w:val="ConsPlusNormal"/>
        <w:jc w:val="center"/>
      </w:pPr>
      <w:r w:rsidRPr="004052A9">
        <w:t>субъектов персональных данных или их представителей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3</w:t>
      </w:r>
      <w:r w:rsidR="00ED2322">
        <w:t>3</w:t>
      </w:r>
      <w:r w:rsidRPr="004052A9">
        <w:t xml:space="preserve">. При поступлении обращения субъекта, </w:t>
      </w:r>
      <w:r w:rsidR="00592EE9">
        <w:t xml:space="preserve">МБДОУ </w:t>
      </w:r>
      <w:r w:rsidRPr="004052A9">
        <w:t xml:space="preserve"> должн</w:t>
      </w:r>
      <w:r w:rsidR="005E0F07">
        <w:t>о</w:t>
      </w:r>
      <w:r w:rsidRPr="004052A9">
        <w:t xml:space="preserve"> зарегистрировать его в Журнале учета обращений субъектов персональных данных по </w:t>
      </w:r>
      <w:hyperlink w:anchor="P1099" w:history="1">
        <w:r w:rsidRPr="004052A9">
          <w:t>форме</w:t>
        </w:r>
      </w:hyperlink>
      <w:r w:rsidRPr="004052A9">
        <w:t xml:space="preserve"> согласно Приложению 17 к настоящему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3</w:t>
      </w:r>
      <w:r w:rsidR="00ED2322">
        <w:t>4</w:t>
      </w:r>
      <w:r w:rsidRPr="004052A9">
        <w:t xml:space="preserve">. </w:t>
      </w:r>
      <w:r w:rsidR="00592EE9">
        <w:t xml:space="preserve"> МБДОУ</w:t>
      </w:r>
      <w:r w:rsidRPr="004052A9">
        <w:t xml:space="preserve"> обязан</w:t>
      </w:r>
      <w:r w:rsidR="002B7C71">
        <w:t>о</w:t>
      </w:r>
      <w:r w:rsidRPr="004052A9">
        <w:t xml:space="preserve"> сообщить субъекту персональных данных или его законному представителю информацию о наличии персональных данных, относящихся к соответствующему субъекту персональных данных, а также предоставить возможность ознакомления с ними при обращении субъекта персональных данных или его законного представителя, либо в течение тридцати дней с даты получения запроса субъекта персональных данных или его законного представителя.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3</w:t>
      </w:r>
      <w:r w:rsidR="00ED2322">
        <w:t>5</w:t>
      </w:r>
      <w:r w:rsidRPr="004052A9">
        <w:t xml:space="preserve">. В случае отказа в предоставлении субъекту персональных данных или его законному представителю при обращении либо при получении </w:t>
      </w:r>
      <w:r w:rsidRPr="004052A9">
        <w:lastRenderedPageBreak/>
        <w:t>запроса субъекта персональных данных или его законного представителя информации о наличии персональных данных о соответствующем субъекте персональных данных, а также таких персональных данных</w:t>
      </w:r>
      <w:r w:rsidR="00592EE9" w:rsidRPr="00592EE9">
        <w:t xml:space="preserve"> </w:t>
      </w:r>
      <w:r w:rsidR="00592EE9">
        <w:t>МБДОУ</w:t>
      </w:r>
      <w:r w:rsidRPr="004052A9">
        <w:t xml:space="preserve"> </w:t>
      </w:r>
      <w:r w:rsidR="00592EE9">
        <w:t xml:space="preserve"> </w:t>
      </w:r>
      <w:r w:rsidRPr="004052A9">
        <w:t>обязан</w:t>
      </w:r>
      <w:r w:rsidR="00B815FF">
        <w:t>о</w:t>
      </w:r>
      <w:r w:rsidRPr="004052A9">
        <w:t xml:space="preserve"> дать в письменной форме мотивированный ответ в срок, не превышающий тридцати дней со дня обращения субъекта персональных данных или его законного представителя, либо с даты получения запроса субъекта персональных данных или его законного представителя.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3</w:t>
      </w:r>
      <w:r w:rsidR="00ED2322">
        <w:t>6</w:t>
      </w:r>
      <w:r w:rsidRPr="004052A9">
        <w:t>.</w:t>
      </w:r>
      <w:r w:rsidR="00592EE9" w:rsidRPr="00592EE9">
        <w:t xml:space="preserve"> </w:t>
      </w:r>
      <w:r w:rsidR="00592EE9">
        <w:t>МБДОУ</w:t>
      </w:r>
      <w:r w:rsidRPr="004052A9">
        <w:t xml:space="preserve"> </w:t>
      </w:r>
      <w:r w:rsidR="00592EE9">
        <w:t xml:space="preserve"> </w:t>
      </w:r>
      <w:r w:rsidR="005225F1" w:rsidRPr="004052A9">
        <w:t xml:space="preserve"> </w:t>
      </w:r>
      <w:r w:rsidRPr="004052A9">
        <w:t>обязан</w:t>
      </w:r>
      <w:r w:rsidR="005225F1">
        <w:t>о</w:t>
      </w:r>
      <w:r w:rsidRPr="004052A9">
        <w:t xml:space="preserve"> безвозмездно предоставить субъекту персональных данных или его законному представителю возможность ознакомления с персональными данными, относящимися к соответствующему субъекту персональных данных, а также внести в них необходимые изменения, уничтожить или блокировать соответствующие персональные данные по предоставлении субъектом персональных данных или его законным представителем сведений, подтверждающих, что персональные данные, которые относятся к соответствующему субъекту и обработку которых осуществляет </w:t>
      </w:r>
      <w:r w:rsidR="00592EE9">
        <w:t xml:space="preserve"> МБДОУ</w:t>
      </w:r>
      <w:r w:rsidRPr="004052A9">
        <w:t xml:space="preserve">, являются неполными, устаревшими, недостоверными, незаконно полученными или не являются необходимыми для заявленной цели обработки. О внесенных изменениях и предпринятых мерах </w:t>
      </w:r>
      <w:r w:rsidR="00592EE9">
        <w:t xml:space="preserve"> МБДОУ</w:t>
      </w:r>
      <w:r w:rsidR="005225F1">
        <w:t xml:space="preserve"> </w:t>
      </w:r>
      <w:r w:rsidRPr="004052A9">
        <w:t>обязан</w:t>
      </w:r>
      <w:r w:rsidR="005225F1">
        <w:t>о</w:t>
      </w:r>
      <w:r w:rsidRPr="004052A9">
        <w:t xml:space="preserve"> уведомить субъекта персональных данных или его законного представителя и третьих лиц, которым персональные данные этого субъекта были переданы.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3</w:t>
      </w:r>
      <w:r w:rsidR="00ED2322">
        <w:t>7</w:t>
      </w:r>
      <w:r w:rsidRPr="004052A9">
        <w:t xml:space="preserve">. </w:t>
      </w:r>
      <w:r w:rsidR="00592EE9">
        <w:t xml:space="preserve">МБДОУ </w:t>
      </w:r>
      <w:r w:rsidRPr="004052A9">
        <w:t xml:space="preserve"> обязан</w:t>
      </w:r>
      <w:r w:rsidR="00D4354E">
        <w:t>о</w:t>
      </w:r>
      <w:r w:rsidRPr="004052A9">
        <w:t xml:space="preserve"> сообщить в уполномоченный орган по защите прав субъектов персональных данных по его запросу информацию, необходимую для осуществления деятельности указанного органа, в течение тридцати дней с даты получения такого запроса.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VIII. Основные условия</w:t>
      </w:r>
    </w:p>
    <w:p w:rsidR="00A474CA" w:rsidRPr="004052A9" w:rsidRDefault="00A474CA" w:rsidP="00A474CA">
      <w:pPr>
        <w:pStyle w:val="ConsPlusNormal"/>
        <w:jc w:val="center"/>
      </w:pPr>
      <w:r w:rsidRPr="004052A9">
        <w:t>проведения обработки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Default="00A474CA" w:rsidP="00A474CA">
      <w:pPr>
        <w:pStyle w:val="ConsPlusNormal"/>
        <w:ind w:firstLine="540"/>
        <w:jc w:val="both"/>
      </w:pPr>
      <w:r w:rsidRPr="004052A9">
        <w:t>3</w:t>
      </w:r>
      <w:r w:rsidR="00ED2322">
        <w:t>8</w:t>
      </w:r>
      <w:r w:rsidRPr="004052A9">
        <w:t xml:space="preserve">. Обработка персональных данных осуществляется после получения согласия субъекта персональных данных, составленного по </w:t>
      </w:r>
      <w:hyperlink w:anchor="P523" w:history="1">
        <w:r w:rsidRPr="004052A9">
          <w:t>форме</w:t>
        </w:r>
      </w:hyperlink>
      <w:r w:rsidRPr="004052A9">
        <w:t xml:space="preserve"> согласно приложению </w:t>
      </w:r>
      <w:r w:rsidR="003A5A01">
        <w:t xml:space="preserve"> №</w:t>
      </w:r>
      <w:r w:rsidRPr="004052A9">
        <w:t xml:space="preserve"> 1 к настоящему Положению, за исключением случаев, предусмотренных федеральным законом.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Персональные данные могут быть получены оператором от лица, не являющегося субъектом персональных данных, при условии предоставления оператору подтверждения наличия оснований, указанных в </w:t>
      </w:r>
      <w:hyperlink r:id="rId34" w:history="1">
        <w:r w:rsidRPr="004052A9">
          <w:t>пунктах 2</w:t>
        </w:r>
      </w:hyperlink>
      <w:r w:rsidRPr="004052A9">
        <w:t xml:space="preserve">, </w:t>
      </w:r>
      <w:hyperlink r:id="rId35" w:history="1">
        <w:r w:rsidRPr="004052A9">
          <w:t>3</w:t>
        </w:r>
      </w:hyperlink>
      <w:r w:rsidRPr="004052A9">
        <w:t xml:space="preserve">, </w:t>
      </w:r>
      <w:hyperlink r:id="rId36" w:history="1">
        <w:r w:rsidRPr="004052A9">
          <w:t>4</w:t>
        </w:r>
      </w:hyperlink>
      <w:r w:rsidRPr="004052A9">
        <w:t xml:space="preserve">, </w:t>
      </w:r>
      <w:hyperlink r:id="rId37" w:history="1">
        <w:r w:rsidRPr="004052A9">
          <w:t>5</w:t>
        </w:r>
      </w:hyperlink>
      <w:r w:rsidRPr="004052A9">
        <w:t xml:space="preserve">, </w:t>
      </w:r>
      <w:hyperlink r:id="rId38" w:history="1">
        <w:r w:rsidRPr="004052A9">
          <w:t>6</w:t>
        </w:r>
      </w:hyperlink>
      <w:r w:rsidRPr="004052A9">
        <w:t xml:space="preserve">, </w:t>
      </w:r>
      <w:hyperlink r:id="rId39" w:history="1">
        <w:r w:rsidRPr="004052A9">
          <w:t>7</w:t>
        </w:r>
      </w:hyperlink>
      <w:r w:rsidRPr="004052A9">
        <w:t xml:space="preserve">, </w:t>
      </w:r>
      <w:hyperlink r:id="rId40" w:history="1">
        <w:r w:rsidRPr="004052A9">
          <w:t>8</w:t>
        </w:r>
      </w:hyperlink>
      <w:r w:rsidRPr="004052A9">
        <w:t xml:space="preserve">, </w:t>
      </w:r>
      <w:hyperlink r:id="rId41" w:history="1">
        <w:r w:rsidRPr="004052A9">
          <w:t>9</w:t>
        </w:r>
      </w:hyperlink>
      <w:r w:rsidRPr="004052A9">
        <w:t xml:space="preserve">, </w:t>
      </w:r>
      <w:hyperlink r:id="rId42" w:history="1">
        <w:r w:rsidRPr="004052A9">
          <w:t>10</w:t>
        </w:r>
      </w:hyperlink>
      <w:r w:rsidRPr="004052A9">
        <w:t xml:space="preserve">, </w:t>
      </w:r>
      <w:hyperlink r:id="rId43" w:history="1">
        <w:r w:rsidRPr="004052A9">
          <w:t>11 части 1 статьи 6</w:t>
        </w:r>
      </w:hyperlink>
      <w:r w:rsidRPr="004052A9">
        <w:t xml:space="preserve">, </w:t>
      </w:r>
      <w:hyperlink r:id="rId44" w:history="1">
        <w:r w:rsidRPr="004052A9">
          <w:t>части 2 статьи 10</w:t>
        </w:r>
      </w:hyperlink>
      <w:r w:rsidRPr="004052A9">
        <w:t xml:space="preserve"> и </w:t>
      </w:r>
      <w:hyperlink r:id="rId45" w:history="1">
        <w:r w:rsidRPr="004052A9">
          <w:t>части 2 статьи 11</w:t>
        </w:r>
      </w:hyperlink>
      <w:r w:rsidRPr="004052A9">
        <w:t xml:space="preserve"> Федерального закона.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3</w:t>
      </w:r>
      <w:r w:rsidR="00ED2322">
        <w:t>9</w:t>
      </w:r>
      <w:r w:rsidRPr="004052A9">
        <w:t xml:space="preserve">. Оператором ИСПДн </w:t>
      </w:r>
      <w:r w:rsidR="003A5A01">
        <w:t xml:space="preserve">МБДОУ </w:t>
      </w:r>
      <w:r w:rsidR="00E7513C">
        <w:t>,</w:t>
      </w:r>
      <w:r w:rsidRPr="004052A9">
        <w:t xml:space="preserve"> организующим и осуществляющим обработку персональных данных, а также определяющим цели и содержание обработки персональных данных является </w:t>
      </w:r>
      <w:r w:rsidR="00592EE9">
        <w:t xml:space="preserve">МБДОУ. </w:t>
      </w:r>
      <w:r w:rsidRPr="004052A9">
        <w:t xml:space="preserve"> Обязанности оператора </w:t>
      </w:r>
      <w:r w:rsidRPr="004052A9">
        <w:lastRenderedPageBreak/>
        <w:t xml:space="preserve">возлагаются на </w:t>
      </w:r>
      <w:r w:rsidR="00E75F44">
        <w:t>работников</w:t>
      </w:r>
      <w:r w:rsidR="00592EE9" w:rsidRPr="00592EE9">
        <w:t xml:space="preserve"> </w:t>
      </w:r>
      <w:r w:rsidR="00592EE9">
        <w:t>МБДОУ</w:t>
      </w:r>
      <w:r w:rsidRPr="004052A9">
        <w:t>, осуществляющи</w:t>
      </w:r>
      <w:r w:rsidR="00E75F44">
        <w:t>х</w:t>
      </w:r>
      <w:r w:rsidRPr="004052A9">
        <w:t xml:space="preserve"> деятельность по эксплуатации ИСПДн.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t>40</w:t>
      </w:r>
      <w:r w:rsidR="00A474CA" w:rsidRPr="004052A9">
        <w:t>. Оператор при обработке персональных данных принимает все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t>41</w:t>
      </w:r>
      <w:r w:rsidR="00A474CA" w:rsidRPr="004052A9">
        <w:t xml:space="preserve">. Для разработки и осуществления мероприятий по обеспечению безопасности персональных данных при их обработке в ИСПДн оператором назначается должностное лицо, ответственное за организацию обработки персональных данных в </w:t>
      </w:r>
      <w:r w:rsidR="00592EE9">
        <w:t xml:space="preserve"> МБДОУ</w:t>
      </w:r>
      <w:r w:rsidR="00A474CA" w:rsidRPr="004052A9">
        <w:t>.</w:t>
      </w:r>
    </w:p>
    <w:p w:rsidR="00A474CA" w:rsidRPr="00391539" w:rsidRDefault="00A474CA" w:rsidP="00A474CA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391539">
        <w:rPr>
          <w:color w:val="000000" w:themeColor="text1"/>
        </w:rPr>
        <w:t xml:space="preserve">В </w:t>
      </w:r>
      <w:r w:rsidR="003A5A01">
        <w:t>МБДОУ</w:t>
      </w:r>
      <w:r w:rsidR="003A5A01">
        <w:rPr>
          <w:color w:val="000000" w:themeColor="text1"/>
        </w:rPr>
        <w:t xml:space="preserve"> </w:t>
      </w:r>
      <w:r w:rsidR="00E01BA1" w:rsidRPr="00391539">
        <w:rPr>
          <w:color w:val="000000" w:themeColor="text1"/>
        </w:rPr>
        <w:t xml:space="preserve"> </w:t>
      </w:r>
      <w:r w:rsidRPr="00391539">
        <w:rPr>
          <w:color w:val="000000" w:themeColor="text1"/>
        </w:rPr>
        <w:t xml:space="preserve">назначается должностное лицо, ответственное за обеспечение безопасности персональных данных. 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4</w:t>
      </w:r>
      <w:r w:rsidR="00ED2322">
        <w:t>2</w:t>
      </w:r>
      <w:r w:rsidRPr="004052A9">
        <w:t xml:space="preserve">. </w:t>
      </w:r>
      <w:r w:rsidR="00592EE9">
        <w:t xml:space="preserve"> Заведующий</w:t>
      </w:r>
      <w:r w:rsidR="00592EE9" w:rsidRPr="00592EE9">
        <w:t xml:space="preserve"> </w:t>
      </w:r>
      <w:r w:rsidR="00592EE9">
        <w:t>МБДОУ</w:t>
      </w:r>
      <w:r w:rsidR="001F7740">
        <w:t xml:space="preserve"> </w:t>
      </w:r>
      <w:r w:rsidR="009A4257">
        <w:t xml:space="preserve">приказом </w:t>
      </w:r>
      <w:r w:rsidRPr="004052A9">
        <w:t>определя</w:t>
      </w:r>
      <w:r w:rsidR="001F7740">
        <w:t>е</w:t>
      </w:r>
      <w:r w:rsidRPr="004052A9">
        <w:t>т должностных лиц, допущенных к обработке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4</w:t>
      </w:r>
      <w:r w:rsidR="00ED2322">
        <w:t>3</w:t>
      </w:r>
      <w:r w:rsidRPr="004052A9">
        <w:t xml:space="preserve">. Должностные лица, допущенные к обработке персональных данных, в обязательном порядке под роспись знакомятся с настоящим Положением и подписывают обязательство о неразглашении информации, содержащей персональные данные, по </w:t>
      </w:r>
      <w:hyperlink w:anchor="P581" w:history="1">
        <w:r w:rsidRPr="004052A9">
          <w:t>форме</w:t>
        </w:r>
      </w:hyperlink>
      <w:r w:rsidRPr="004052A9">
        <w:t xml:space="preserve"> согласно приложению 2 к Положению.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4</w:t>
      </w:r>
      <w:r w:rsidR="00ED2322">
        <w:t>4</w:t>
      </w:r>
      <w:r w:rsidRPr="004052A9">
        <w:t>. Оператором и третьими лицами, получающими доступ к персональным данным, должна обеспечиваться конфиденциальность таких данных. Оператор или иное получившее доступ к персональным данным лицо обязано не допускать их распространение без согласия субъекта персональных данных или наличия иного законного основания.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4</w:t>
      </w:r>
      <w:r w:rsidR="00ED2322">
        <w:t>5</w:t>
      </w:r>
      <w:r w:rsidRPr="004052A9">
        <w:t>. В случае если оператор на основании договора поручает обработку персональных данных другому лицу, существенным условием договора является обязанность обеспечения указанным лицом конфиденциальности персональных данных и безопасности персональных данных при их обработке.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IX. Способы обработки персональных данных в</w:t>
      </w:r>
    </w:p>
    <w:p w:rsidR="00A474CA" w:rsidRPr="004052A9" w:rsidRDefault="00A474CA" w:rsidP="00A474CA">
      <w:pPr>
        <w:pStyle w:val="ConsPlusNormal"/>
        <w:jc w:val="center"/>
      </w:pPr>
      <w:r w:rsidRPr="004052A9">
        <w:t>информационных системах персональных данных в зависимости</w:t>
      </w:r>
    </w:p>
    <w:p w:rsidR="00A474CA" w:rsidRPr="004052A9" w:rsidRDefault="00A474CA" w:rsidP="00A474CA">
      <w:pPr>
        <w:pStyle w:val="ConsPlusNormal"/>
        <w:jc w:val="center"/>
      </w:pPr>
      <w:r w:rsidRPr="004052A9">
        <w:t>от применения средств автоматизации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4</w:t>
      </w:r>
      <w:r w:rsidR="00ED2322">
        <w:t>6</w:t>
      </w:r>
      <w:r w:rsidRPr="004052A9">
        <w:t xml:space="preserve">. Способы обработки персональных данных в ИСПДн </w:t>
      </w:r>
      <w:r w:rsidR="00592EE9">
        <w:t xml:space="preserve">МБДОУ </w:t>
      </w:r>
      <w:r w:rsidRPr="004052A9">
        <w:t>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а) обработка персональных данных с использованием средств автоматизации;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обработка персональных данных без использования средств автоматизации;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исключительно автоматизированная обработка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смешанная обработка персональных данных.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bookmarkStart w:id="2" w:name="P276"/>
      <w:bookmarkEnd w:id="2"/>
      <w:r w:rsidRPr="004052A9">
        <w:t>X. Правила обработки и защиты</w:t>
      </w:r>
    </w:p>
    <w:p w:rsidR="00A474CA" w:rsidRPr="004052A9" w:rsidRDefault="00A474CA" w:rsidP="00A474CA">
      <w:pPr>
        <w:pStyle w:val="ConsPlusNormal"/>
        <w:jc w:val="center"/>
      </w:pPr>
      <w:r w:rsidRPr="004052A9">
        <w:t>персональных данных в информационных системах</w:t>
      </w:r>
    </w:p>
    <w:p w:rsidR="00A474CA" w:rsidRPr="004052A9" w:rsidRDefault="00A474CA" w:rsidP="00A474CA">
      <w:pPr>
        <w:pStyle w:val="ConsPlusNormal"/>
        <w:jc w:val="center"/>
      </w:pPr>
      <w:r w:rsidRPr="004052A9">
        <w:t>с использованием средств автоматизации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4</w:t>
      </w:r>
      <w:r w:rsidR="00ED2322">
        <w:t>7</w:t>
      </w:r>
      <w:r w:rsidRPr="004052A9">
        <w:t xml:space="preserve">. Обработка персональных данных в ИСПДн с использованием средств автоматизации осуществляется в соответствии с требованиями, утвержденными </w:t>
      </w:r>
      <w:hyperlink r:id="rId46" w:history="1">
        <w:r w:rsidRPr="004052A9">
          <w:t>Постановлением</w:t>
        </w:r>
      </w:hyperlink>
      <w:r w:rsidRPr="004052A9">
        <w:t xml:space="preserve"> Правительства Российской Федерации от 1 ноября 2012 года </w:t>
      </w:r>
      <w:r w:rsidR="00592EE9">
        <w:t xml:space="preserve"> №</w:t>
      </w:r>
      <w:r w:rsidRPr="004052A9">
        <w:t xml:space="preserve"> 1119 "Об утверждении требований к защите персональных данных при их обработке в информационных системах персональных данных".</w:t>
      </w:r>
    </w:p>
    <w:p w:rsidR="00A474CA" w:rsidRPr="004052A9" w:rsidRDefault="00A474CA" w:rsidP="00A474CA">
      <w:pPr>
        <w:spacing w:after="1"/>
      </w:pPr>
    </w:p>
    <w:p w:rsidR="00A474CA" w:rsidRPr="004052A9" w:rsidRDefault="00A474CA" w:rsidP="00A474CA">
      <w:pPr>
        <w:pStyle w:val="ConsPlusNormal"/>
        <w:spacing w:before="360"/>
        <w:ind w:firstLine="540"/>
        <w:jc w:val="both"/>
      </w:pPr>
      <w:r w:rsidRPr="004052A9">
        <w:t>4</w:t>
      </w:r>
      <w:r w:rsidR="00ED2322">
        <w:t>8</w:t>
      </w:r>
      <w:r w:rsidRPr="004052A9">
        <w:t xml:space="preserve">. Оператор ИСПДн определяет тип угроз безопасности персональных данных, актуальных для ИСПДн, с учетом оценки возможного вреда, проведенной во исполнение </w:t>
      </w:r>
      <w:hyperlink r:id="rId47" w:history="1">
        <w:r w:rsidRPr="004052A9">
          <w:t>пункта 5 части 1 статьи 18</w:t>
        </w:r>
        <w:r w:rsidR="00654793">
          <w:t>.</w:t>
        </w:r>
        <w:r w:rsidRPr="004052A9">
          <w:t>1</w:t>
        </w:r>
      </w:hyperlink>
      <w:r w:rsidRPr="004052A9">
        <w:t xml:space="preserve"> Федерального закона, и в соответствии с нормативными правовыми актами, принятыми во исполнение </w:t>
      </w:r>
      <w:hyperlink r:id="rId48" w:history="1">
        <w:r w:rsidRPr="004052A9">
          <w:t>части 5 статьи 19</w:t>
        </w:r>
      </w:hyperlink>
      <w:r w:rsidRPr="004052A9">
        <w:t xml:space="preserve"> Федерального закона.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4</w:t>
      </w:r>
      <w:r w:rsidR="00ED2322">
        <w:t>9</w:t>
      </w:r>
      <w:r w:rsidRPr="004052A9">
        <w:t>. Под актуальными угрозам безопасности персональных данных понимается совокупность условий и факторов, создающих актуальную опасность несанкционированного, в том числе случайного доступа к персональным данным при их обработке в информационной системе, результатом которого могут стать уничтожение, изменение, блокирование, копирование, предоставление, распространение персональных данных, а также иные неправомерные действия.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t>50</w:t>
      </w:r>
      <w:r w:rsidR="00A474CA" w:rsidRPr="004052A9">
        <w:t>. Угрозы 1-го типа актуальны для информационной системы, если для нее, в том числе актуальны угрозы, связанные с наличием недокументированных (недекларированных) возможностей в системном программном обеспечении, используемом в информационной системе.</w:t>
      </w:r>
    </w:p>
    <w:p w:rsidR="00A474CA" w:rsidRPr="004052A9" w:rsidRDefault="00ED2322" w:rsidP="00A474CA">
      <w:pPr>
        <w:pStyle w:val="ConsPlusNormal"/>
        <w:spacing w:before="280"/>
        <w:ind w:firstLine="540"/>
        <w:jc w:val="both"/>
      </w:pPr>
      <w:r>
        <w:t>51</w:t>
      </w:r>
      <w:r w:rsidR="00A474CA" w:rsidRPr="004052A9">
        <w:t>. Угрозы 2-го типа актуальны для информационной системы, если для нее, в том числе актуальны угрозы, связанные с наличием недокументированных (недекларированных) возможностей в прикладном программном обеспечении, используемом в информационной системе.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5</w:t>
      </w:r>
      <w:r w:rsidR="00ED2322">
        <w:t>2</w:t>
      </w:r>
      <w:r w:rsidRPr="004052A9">
        <w:t>. Угрозы 3-го типа актуальны для информационной системы, если для нее актуальны угрозы, не связанные с наличием недокументированных (недекларированных) возможностей в системном и прикладном программном обеспечении, используемом в информационной системе.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ED2322">
        <w:t>3</w:t>
      </w:r>
      <w:r w:rsidRPr="004052A9">
        <w:t>. Оператор ИСПДн на основании типа угроз определяет уровень защищенности персональных данных в зависимости от категории обрабатываемых данных и их количества.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При обработке персональных данных в информационных системах устанавливаются 4 уровня защищенности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ED2322">
        <w:t>4</w:t>
      </w:r>
      <w:r w:rsidRPr="004052A9">
        <w:t>. Необходимость обеспечения 1-го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для информационной системы актуальны угрозы 1-го типа и информационная система обрабатывает либо специальные категории персональных данных, либо биометрические персональные данные, либо иные категории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для информационной системы актуальны угрозы 2-го типа и информационная система обрабатывает специальные категории персональных данных более чем 100000 субъектов персональных данных, не являющихся сотрудниками оператора.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7C3E3C">
        <w:t>5</w:t>
      </w:r>
      <w:r w:rsidRPr="004052A9">
        <w:t>. Необходимость обеспечения 2-го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для информационной системы актуальны угрозы 1-го типа и информационная система обрабатывает общедоступные персональные данные;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для информационной системы актуальны угрозы 2-го типа и информационная система обрабатывает специальные категории персональных данных сотрудников оператора или специальные категории персональных данных менее чем 100000 субъектов персональных данных, не являющихся сотрудниками оператора;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для информационной системы актуальны угрозы 2-го типа и информационная система обрабатывает биометрические персональные данные;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г) для информационной системы актуальны угрозы 2-го типа и информационная система обрабатывает общедоступные персональные </w:t>
      </w:r>
      <w:r w:rsidRPr="004052A9">
        <w:lastRenderedPageBreak/>
        <w:t>данные более чем 100000 субъектов персональных данных, не являющихся сотрудниками оператора;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для информационной системы актуальны угрозы 2-го типа и информационная система обрабатывает иные категории персональных данных более чем 100000 субъектов персональных данных, не являющихся сотрудниками оператора;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е) для информационной системы актуальны угрозы 3-го типа и информационная система обрабатывает специальные категории персональных данных более нем 100000 субъектов персональных данных, не являющихся сотрудниками оператора,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7C3E3C">
        <w:t>6</w:t>
      </w:r>
      <w:r w:rsidRPr="004052A9">
        <w:t>. Необходимость обеспечения 3-го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для информационной системы актуальны угрозы 2-го типа и информационная система обрабатывает общедоступные персональные данные сотрудников оператора или общедоступные персональные данные менее чем 100000 субъектов персональных данных, не являющихся сотрудниками оператора;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для информационной системы актуальны угрозы 2-го типа и информационная система обрабатывает иные категории персональных данных сотрудников оператора или иные категории персональных данных менее чем 100000 субъектов персональных данных, не являющихся сотрудниками оператора;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для информационной системы актуальны угрозы 3-го типа и информационная система обрабатывает специальные категории персональных данных сотрудников оператора или специальные категории персональных данных менее чем 100000 субъектов персональных данных, не являющихся сотрудниками оператора;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для информационной системы актуальны угрозы 3-го типа и информационная система обрабатывает биометрические персональные данные;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для информационной системы актуальны угрозы 3-го типа и информационная система обрабатывает иные категории персональных данных более чем 100000 субъектов персональных данных, не являющихся сотрудниками оператора.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7C3E3C">
        <w:t>7</w:t>
      </w:r>
      <w:r w:rsidRPr="004052A9">
        <w:t xml:space="preserve">. Необходимость обеспечения 4-го уровня защищенности персональных данных при их обработке в информационной системе </w:t>
      </w:r>
      <w:r w:rsidRPr="004052A9">
        <w:lastRenderedPageBreak/>
        <w:t>устанавливается при наличии хотя бы одного из следующих условий: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для информационной системы актуальны угрозы 3-го типа и информационная система обрабатывает общедоступные персональные данные;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для информационной системы актуальны угрозы 3-го типа и информационная система обрабатывает иные категории персональных данных сотрудников оператора или иные категории персональных данных менее чем 100000 субъектов персональных данных, не являющихся сотрудниками оператора.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69612A">
        <w:t>8</w:t>
      </w:r>
      <w:r w:rsidRPr="004052A9">
        <w:t>. Для обеспечения 4-го уровня защищенности персональных данных при их обработке в информационных системах необходимо выполнение следующих требований: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организация режима обеспечения безопасности помещений, в которых размещена информационная система, препятствующего возможности неконтролируемого проникновения или пребывания в этих помещениях лиц, не имеющих права доступа в эти помещения;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обеспечение сохранности носителей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утверждение руководителем оператора документа, определяющего перечень лиц, доступ которых к персональным данным, обрабатываемым в информационной системе, необходим для выполнения ими служебных (трудовых) обязанностей;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использование средств защиты информации, прошедших процедуру оценки соответствия требованиям законодательства Российской Федерации в области обеспечения безопасности информации, в случае, когда применение таких средств необходимо для нейтрализации актуальных угроз.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5</w:t>
      </w:r>
      <w:r w:rsidR="0069612A">
        <w:t>9</w:t>
      </w:r>
      <w:r w:rsidRPr="004052A9">
        <w:t>. Не допускается обработка персональных данных в ИСПДн с использованием средств автоматизации при отсутствии: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утвержденных организационно-технических документов о порядке эксплуатации информационных систем персональных данных, включающих акт классификации ИСПДн, инструкции пользователя, администратора по организации антивирусной защиты, парольной защиты автоматизированных систем, и других нормативных и методических документов;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настроенных средств защиты от несанкционированного доступа, средств антивирусной защиты, резервного копирования информации и других программных и технических средств в соответствии с требованиями безопасности информации;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в) охраны и организации режима допуска в помещения, предназначенные для обработки персональных данных.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bookmarkStart w:id="3" w:name="P319"/>
      <w:bookmarkEnd w:id="3"/>
      <w:r w:rsidRPr="004052A9">
        <w:t>XI. Правила обработки и защиты</w:t>
      </w:r>
    </w:p>
    <w:p w:rsidR="00A474CA" w:rsidRPr="004052A9" w:rsidRDefault="00A474CA" w:rsidP="00A474CA">
      <w:pPr>
        <w:pStyle w:val="ConsPlusNormal"/>
        <w:jc w:val="center"/>
      </w:pPr>
      <w:r w:rsidRPr="004052A9">
        <w:t>персональных данных в информационных системах</w:t>
      </w:r>
    </w:p>
    <w:p w:rsidR="00A474CA" w:rsidRPr="004052A9" w:rsidRDefault="00A474CA" w:rsidP="00A474CA">
      <w:pPr>
        <w:pStyle w:val="ConsPlusNormal"/>
        <w:jc w:val="center"/>
      </w:pPr>
      <w:r w:rsidRPr="004052A9">
        <w:t>без использования средств автоматизации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69612A" w:rsidP="00A474CA">
      <w:pPr>
        <w:pStyle w:val="ConsPlusNormal"/>
        <w:ind w:firstLine="540"/>
        <w:jc w:val="both"/>
      </w:pPr>
      <w:r>
        <w:t>60</w:t>
      </w:r>
      <w:r w:rsidR="00A474CA" w:rsidRPr="004052A9">
        <w:t xml:space="preserve">. Обработка персональных данных без использования средств автоматизации (в виде документов на бумажных носителях и в электронном виде (файлы, базы банных) на электронных носителях информации) осуществляется в соответствии с </w:t>
      </w:r>
      <w:hyperlink r:id="rId49" w:history="1">
        <w:r w:rsidR="00A474CA" w:rsidRPr="004052A9">
          <w:t>Постановлением</w:t>
        </w:r>
      </w:hyperlink>
      <w:r w:rsidR="00A474CA" w:rsidRPr="004052A9">
        <w:t xml:space="preserve"> Правительства Российской Федерации от 15 сентября 2008 года </w:t>
      </w:r>
      <w:r w:rsidR="00592EE9">
        <w:t xml:space="preserve"> № </w:t>
      </w:r>
      <w:r w:rsidR="00A474CA" w:rsidRPr="004052A9">
        <w:t>687 "Об утверждении Положения об особенностях обработки персональных данных, осуществляемой без использования средств автоматизации".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61</w:t>
      </w:r>
      <w:r w:rsidR="00A474CA" w:rsidRPr="004052A9">
        <w:t>. Обработка персональных данных, осуществляемая без использования средств автоматизации, должна осуществляться таким образом, чтобы в отношении каждой категории персональных данных были: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определены места хранения персональных данных (материальных носителей) и установлен перечень лиц, осуществляющих обработку персональных данных либо имеющих к ним доступ;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обеспечено раздельное хранение персональных данных (материальных носителей), обработка которых осуществляется в различных целях;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соблюдены условия, обеспечивающие сохранность персональных данных и исключающие несанкционированный к ним доступ.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62</w:t>
      </w:r>
      <w:r w:rsidR="00A474CA" w:rsidRPr="004052A9">
        <w:t>. При использовании типовых форм документов, характер информации в которых предполагает или допускает включение в них персональных данных (далее - типовые формы), должны соблюдаться следующие условия: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типовая форма или связанные с ней документы (инструкция по ее заполнению, карточки, реестры и журналы) должны содержать сведения о цели неавтоматизированной обработки персональных данных, имя (наименование) и адрес оператора, фамилию, имя, отчество и адрес субъекта персональных данных, источник получения персональных данных, сроки обработки персональных данных, перечень действий с персональными данными, которые будут совершаться в процессе их обработки, общее описание используемых оператором способов обработки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б) типовая форма должна предусматривать поле, в котором субъект персональных данных может поставить отметку о своем согласии на неавтоматизированную обработку персональных данных, - при необходимости получения письменного согласия на обработку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типовая форма должна быть составлена таким образом, чтобы каждый из субъектов персональных данных, содержащихся в документе, имел возможность ознакомиться со своими персональными данными, содержащимися в документе, не нарушая прав и законных интересов иных субъектов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типовая форма должна исключать объединение полей, предназначенных для внесения персональных данных, цели обработки которых заведомо не совместимы.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6</w:t>
      </w:r>
      <w:r w:rsidR="0069612A">
        <w:t>3</w:t>
      </w:r>
      <w:r w:rsidRPr="004052A9">
        <w:t xml:space="preserve">. При использовании внешних электронных носителей информации с персональными данными данные электронные носители информации, учитываются в журнале учета, выдачи и уничтожения машинных носителей данных, предназначенных для обработки и хранения информации ограниченного доступа, не относящейся к государственной тайне, персональных данных в </w:t>
      </w:r>
      <w:r w:rsidR="00592EE9">
        <w:t xml:space="preserve">МБДОУ </w:t>
      </w:r>
      <w:r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6</w:t>
      </w:r>
      <w:r w:rsidR="0069612A">
        <w:t>4</w:t>
      </w:r>
      <w:r w:rsidRPr="004052A9">
        <w:t>. Все документы, содержащие персональные данные, должны храниться в служебных помещениях в недоступных для посторонних лиц местах</w:t>
      </w:r>
      <w:r w:rsidR="00834437">
        <w:t xml:space="preserve"> (</w:t>
      </w:r>
      <w:r w:rsidR="00440763">
        <w:t xml:space="preserve">запираемых шкафах, </w:t>
      </w:r>
      <w:r w:rsidRPr="004052A9">
        <w:t>сейфах). При этом должны быть созданы условия, обеспечивающие их сохранность.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XII. Правила исключительно</w:t>
      </w:r>
    </w:p>
    <w:p w:rsidR="00A474CA" w:rsidRPr="004052A9" w:rsidRDefault="00A474CA" w:rsidP="00A474CA">
      <w:pPr>
        <w:pStyle w:val="ConsPlusNormal"/>
        <w:jc w:val="center"/>
      </w:pPr>
      <w:r w:rsidRPr="004052A9">
        <w:t>автоматизированной обработки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6</w:t>
      </w:r>
      <w:r w:rsidR="0069612A">
        <w:t>5</w:t>
      </w:r>
      <w:r w:rsidRPr="004052A9">
        <w:t xml:space="preserve">. При исключительно автоматизированной обработке персональных данных должны выполняться правила обработки персональных данных средствами автоматизации, указанные в </w:t>
      </w:r>
      <w:hyperlink w:anchor="P276" w:history="1">
        <w:r w:rsidRPr="004052A9">
          <w:t>разделе 10</w:t>
        </w:r>
      </w:hyperlink>
      <w:r w:rsidRPr="004052A9">
        <w:t xml:space="preserve"> настоящего Положения.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6</w:t>
      </w:r>
      <w:r w:rsidR="0069612A">
        <w:t>6</w:t>
      </w:r>
      <w:r w:rsidRPr="004052A9">
        <w:t>. Решение, порождающее юридические последствия в отношении субъекта персональных данных или иным образом затрагивающее его права и законные интересы,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случаях, предусмотренных федеральными законами, устанавливающими также меры по обеспечению соблюдения прав и законных интересов субъекта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6</w:t>
      </w:r>
      <w:r w:rsidR="0069612A">
        <w:t>7</w:t>
      </w:r>
      <w:r w:rsidRPr="004052A9">
        <w:t xml:space="preserve">. В остальных случаях принятие на основании исключительно </w:t>
      </w:r>
      <w:r w:rsidRPr="004052A9">
        <w:lastRenderedPageBreak/>
        <w:t>автоматизированной обработки персональных данных решений, порождающих юридические последствия в отношении субъекта персональных данных или иным образом затрагивающих его права и законные интересы, запрещается.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6</w:t>
      </w:r>
      <w:r w:rsidR="0069612A">
        <w:t>8</w:t>
      </w:r>
      <w:r w:rsidRPr="004052A9">
        <w:t>. При исключительно автоматизированной обработке персональных данных необходимо: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разъяснить субъекту персональных данных порядок принятия решения на основании исключительно автоматизированной обработки его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разъяснить возможные юридические последствия такого решения;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предоставить возможность заявить возражение против такого решения;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рассмотреть возражение;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уведомить субъекта персональных данных о результатах рассмотрения такого возражения в течение тридцати дней со дня получения возражения.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XIII. Правила смешанной обработки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6</w:t>
      </w:r>
      <w:r w:rsidR="0069612A">
        <w:t>9</w:t>
      </w:r>
      <w:r w:rsidRPr="004052A9">
        <w:t xml:space="preserve">. При смешанной обработке персональных данных необходимо выполнять правила объединяющие правила обработки персональных данных с использованием средств автоматизации, указанные в </w:t>
      </w:r>
      <w:hyperlink w:anchor="P276" w:history="1">
        <w:r w:rsidRPr="004052A9">
          <w:t>разделе 10</w:t>
        </w:r>
      </w:hyperlink>
      <w:r w:rsidRPr="004052A9">
        <w:t xml:space="preserve"> настоящего Положения, и правила обработки персональных данных без использования средств автоматизации, указанные в </w:t>
      </w:r>
      <w:hyperlink w:anchor="P319" w:history="1">
        <w:r w:rsidRPr="004052A9">
          <w:t>разделе 11</w:t>
        </w:r>
      </w:hyperlink>
      <w:r w:rsidRPr="004052A9">
        <w:t xml:space="preserve"> настоящего Положения.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XIV. Правила обработки персональных данных</w:t>
      </w:r>
    </w:p>
    <w:p w:rsidR="00A474CA" w:rsidRPr="004052A9" w:rsidRDefault="00A474CA" w:rsidP="00A474CA">
      <w:pPr>
        <w:pStyle w:val="ConsPlusNormal"/>
        <w:jc w:val="center"/>
      </w:pPr>
      <w:r w:rsidRPr="004052A9">
        <w:t>средствами автоматизации при поручении обработки</w:t>
      </w:r>
    </w:p>
    <w:p w:rsidR="00A474CA" w:rsidRPr="004052A9" w:rsidRDefault="00A474CA" w:rsidP="00A474CA">
      <w:pPr>
        <w:pStyle w:val="ConsPlusNormal"/>
        <w:jc w:val="center"/>
      </w:pPr>
      <w:r w:rsidRPr="004052A9">
        <w:t>персональных данных третьему лицу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69612A" w:rsidP="00A474CA">
      <w:pPr>
        <w:pStyle w:val="ConsPlusNormal"/>
        <w:ind w:firstLine="540"/>
        <w:jc w:val="both"/>
      </w:pPr>
      <w:r>
        <w:t>70</w:t>
      </w:r>
      <w:r w:rsidR="00A474CA" w:rsidRPr="004052A9">
        <w:t xml:space="preserve">. </w:t>
      </w:r>
      <w:r w:rsidR="00592EE9">
        <w:t xml:space="preserve"> </w:t>
      </w:r>
      <w:r w:rsidR="00A474CA" w:rsidRPr="004052A9">
        <w:t xml:space="preserve"> </w:t>
      </w:r>
      <w:r w:rsidR="00592EE9">
        <w:t>МБДОУ</w:t>
      </w:r>
      <w:r w:rsidR="00592EE9" w:rsidRPr="004052A9">
        <w:t xml:space="preserve"> </w:t>
      </w:r>
      <w:r w:rsidR="00A474CA" w:rsidRPr="004052A9">
        <w:t>вправе поручить обработку персональных данных третьему лицу (поручение оператора):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а) с согласия субъекта персональных данных и если иное не предусмотрено федеральным </w:t>
      </w:r>
      <w:hyperlink r:id="rId50" w:history="1">
        <w:r w:rsidRPr="004052A9">
          <w:t>законом</w:t>
        </w:r>
      </w:hyperlink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на основании заключаемого с этим лицом договора, в том числе государственного или муниципального контракта.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Лицо, осуществляющее обработку персональных данных по поручению оператора, обязано соблюдать принципы и правила обработки персональных </w:t>
      </w:r>
      <w:r w:rsidRPr="004052A9">
        <w:lastRenderedPageBreak/>
        <w:t>данных, предусмотренные настоящим Положением.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71</w:t>
      </w:r>
      <w:r w:rsidR="00A474CA" w:rsidRPr="004052A9">
        <w:t>. В поручении оператора: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должен быть определен перечень действий (операций) с персональными данными, которые будут совершаться лицом, осуществляющим обработку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должны быть определены цели обработки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должна быть установлена обязанность такого лица соблюдать конфиденциальность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должна быть установлена обязанность такого лица обеспечивать безопасность персональных данных при их обработке;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должны быть указаны требования к защите обрабатываемых персональных данных в соответствии с настоящим Положением и техническим заданием на создание системы защиты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е) установлена ответственность такого лица перед </w:t>
      </w:r>
      <w:r w:rsidR="00DC2F1B">
        <w:t xml:space="preserve"> МБДОУ</w:t>
      </w:r>
      <w:r w:rsidRPr="004052A9">
        <w:t>, в случаях нарушений установленных требований и законодательства Российской Федерации в области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ж) при необходимости получения согласий на обработку персональных данных от субъектов персональных данных предусмотрен порядок сбора и передачи в </w:t>
      </w:r>
      <w:r w:rsidR="00DC2F1B">
        <w:t xml:space="preserve">МБДОУ </w:t>
      </w:r>
      <w:r w:rsidR="008F149D">
        <w:t xml:space="preserve"> </w:t>
      </w:r>
      <w:r w:rsidRPr="004052A9">
        <w:t>таких согласий субъектов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7</w:t>
      </w:r>
      <w:r w:rsidR="0069612A">
        <w:t>2</w:t>
      </w:r>
      <w:r w:rsidRPr="004052A9">
        <w:t xml:space="preserve">. В случае если </w:t>
      </w:r>
      <w:r w:rsidR="00DC2F1B">
        <w:t xml:space="preserve"> МБДОУ</w:t>
      </w:r>
      <w:r w:rsidR="00DC2F1B" w:rsidRPr="004052A9">
        <w:t xml:space="preserve"> </w:t>
      </w:r>
      <w:r w:rsidRPr="004052A9">
        <w:t xml:space="preserve">поручает обработку персональных данных третьему лицу, ответственность перед субъектом персональных данных за действия указанного лица несет </w:t>
      </w:r>
      <w:r w:rsidR="0029709E">
        <w:t xml:space="preserve"> МБДОУ</w:t>
      </w:r>
      <w:r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7</w:t>
      </w:r>
      <w:r w:rsidR="0069612A">
        <w:t>3</w:t>
      </w:r>
      <w:r w:rsidRPr="004052A9">
        <w:t xml:space="preserve">. В случае необходимости получения согласия на обработку персональных данных от субъекта персональных данных, обязанность получения таких согласий возлагается на </w:t>
      </w:r>
      <w:r w:rsidR="0029709E">
        <w:t xml:space="preserve">МБДОУ </w:t>
      </w:r>
      <w:r w:rsidRPr="004052A9">
        <w:t>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XV. Правила обработки обезличенных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7</w:t>
      </w:r>
      <w:r w:rsidR="0069612A">
        <w:t>4</w:t>
      </w:r>
      <w:r w:rsidRPr="004052A9">
        <w:t>. Обезличенные персональные данные не подлежат разглашению и нарушению конфиденциальности.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7</w:t>
      </w:r>
      <w:r w:rsidR="0069612A">
        <w:t>5</w:t>
      </w:r>
      <w:r w:rsidRPr="004052A9">
        <w:t>. Обезличенные персональные данные могут обрабатываться с использования и без использования средств автоматизации.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7</w:t>
      </w:r>
      <w:r w:rsidR="0069612A">
        <w:t>6</w:t>
      </w:r>
      <w:r w:rsidRPr="004052A9">
        <w:t>. При обработке обезличенных персональных данных с использованием средств автоматизации необходимо соблюдение: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а) парольной политики;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антивирусной политики;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правил работы со съемными носителями;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правил резервного копирования;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правил доступа в помещения, где расположены элементы информационных систем.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7</w:t>
      </w:r>
      <w:r w:rsidR="0069612A">
        <w:t>7</w:t>
      </w:r>
      <w:r w:rsidRPr="004052A9">
        <w:t>. При обработке обезличенных персональных данных без использования средств автоматизации необходимо соблюдение: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правил хранения бумажных носителей;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правил доступа к ним и в помещения, где они хранятся.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XVI. Правила обработки</w:t>
      </w:r>
    </w:p>
    <w:p w:rsidR="00A474CA" w:rsidRPr="004052A9" w:rsidRDefault="00A474CA" w:rsidP="00A474CA">
      <w:pPr>
        <w:pStyle w:val="ConsPlusNormal"/>
        <w:jc w:val="center"/>
      </w:pPr>
      <w:r w:rsidRPr="004052A9">
        <w:t>специальных категорий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bookmarkStart w:id="4" w:name="P389"/>
      <w:bookmarkEnd w:id="4"/>
      <w:r w:rsidRPr="004052A9">
        <w:t>7</w:t>
      </w:r>
      <w:r w:rsidR="0069612A">
        <w:t>8</w:t>
      </w:r>
      <w:r w:rsidRPr="004052A9">
        <w:t>. 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не допускается, за исключением случаев, если: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субъект персональных данных дал согласие в письменной форме на обработку своих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персональные данные сделаны общедоступными субъектом персональных данных;</w:t>
      </w:r>
    </w:p>
    <w:p w:rsidR="00A474CA" w:rsidRPr="004052A9" w:rsidRDefault="00A474CA" w:rsidP="00DC2F1B">
      <w:pPr>
        <w:pStyle w:val="ConsPlusNormal"/>
        <w:spacing w:before="280"/>
        <w:ind w:firstLine="540"/>
        <w:jc w:val="both"/>
      </w:pPr>
      <w:r w:rsidRPr="004052A9">
        <w:t>в) обработка персональных данных осуществляется в соответствии с законодательством об обязательных видах страхования, со</w:t>
      </w:r>
      <w:r w:rsidR="00DC2F1B">
        <w:t xml:space="preserve"> страховым законодательством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bookmarkStart w:id="5" w:name="P394"/>
      <w:bookmarkEnd w:id="5"/>
      <w:r w:rsidRPr="004052A9">
        <w:t>7</w:t>
      </w:r>
      <w:r w:rsidR="0069612A">
        <w:t>9</w:t>
      </w:r>
      <w:r w:rsidRPr="004052A9">
        <w:t>. Обработка персональных данных о судимости может осуществляться</w:t>
      </w:r>
      <w:r w:rsidR="00DC2F1B" w:rsidRPr="00DC2F1B">
        <w:t xml:space="preserve"> </w:t>
      </w:r>
      <w:r w:rsidR="00DC2F1B">
        <w:t>МБДОУ</w:t>
      </w:r>
      <w:r w:rsidRPr="004052A9">
        <w:t xml:space="preserve"> </w:t>
      </w:r>
      <w:r w:rsidR="00DC2F1B">
        <w:t xml:space="preserve"> </w:t>
      </w:r>
      <w:r w:rsidRPr="004052A9">
        <w:t xml:space="preserve"> в пределах полномочий, предоставленных им в соответствии с законодательством Российской Федерации.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80</w:t>
      </w:r>
      <w:r w:rsidR="00A474CA" w:rsidRPr="004052A9">
        <w:t xml:space="preserve">. Обработка специальных категорий персональных данных, осуществлявшаяся в случаях, предусмотренных </w:t>
      </w:r>
      <w:hyperlink w:anchor="P389" w:history="1">
        <w:r w:rsidR="00A474CA" w:rsidRPr="004052A9">
          <w:t>пунктами 76</w:t>
        </w:r>
      </w:hyperlink>
      <w:r w:rsidR="00A474CA" w:rsidRPr="004052A9">
        <w:t xml:space="preserve"> и </w:t>
      </w:r>
      <w:hyperlink w:anchor="P394" w:history="1">
        <w:r w:rsidR="00A474CA" w:rsidRPr="004052A9">
          <w:t>77</w:t>
        </w:r>
      </w:hyperlink>
      <w:r w:rsidR="00A474CA" w:rsidRPr="004052A9">
        <w:t xml:space="preserve">, должна быть незамедлительно прекращена, если устранены причины, вследствие которых осуществлялась обработка, если иное не установлено федеральным </w:t>
      </w:r>
      <w:hyperlink r:id="rId51" w:history="1">
        <w:r w:rsidR="00A474CA" w:rsidRPr="004052A9">
          <w:t>законом</w:t>
        </w:r>
      </w:hyperlink>
      <w:r w:rsidR="00A474CA" w:rsidRPr="004052A9">
        <w:t>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lastRenderedPageBreak/>
        <w:t>XVII. Правила обработки</w:t>
      </w:r>
    </w:p>
    <w:p w:rsidR="00A474CA" w:rsidRPr="004052A9" w:rsidRDefault="00A474CA" w:rsidP="00A474CA">
      <w:pPr>
        <w:pStyle w:val="ConsPlusNormal"/>
        <w:jc w:val="center"/>
      </w:pPr>
      <w:r w:rsidRPr="004052A9">
        <w:t>биометрических категорий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69612A" w:rsidP="00A474CA">
      <w:pPr>
        <w:pStyle w:val="ConsPlusNormal"/>
        <w:ind w:firstLine="540"/>
        <w:jc w:val="both"/>
      </w:pPr>
      <w:r>
        <w:t>81</w:t>
      </w:r>
      <w:r w:rsidR="00A474CA" w:rsidRPr="004052A9">
        <w:t xml:space="preserve">. 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данные) и которые используются для установления личности субъекта персональных данных, могут обрабатываться в </w:t>
      </w:r>
      <w:r w:rsidR="0029709E">
        <w:t xml:space="preserve"> МБДОУ</w:t>
      </w:r>
      <w:r w:rsidR="00BC1B1C" w:rsidRPr="004052A9">
        <w:t xml:space="preserve"> </w:t>
      </w:r>
      <w:r w:rsidR="00A474CA" w:rsidRPr="004052A9">
        <w:t xml:space="preserve">только при наличии согласия в письменной форме субъекта персональных данных, за исключением случаев, предусмотренных </w:t>
      </w:r>
      <w:hyperlink w:anchor="P401" w:history="1">
        <w:r w:rsidR="00A474CA" w:rsidRPr="004052A9">
          <w:t>пунктом 80</w:t>
        </w:r>
      </w:hyperlink>
      <w:r w:rsidR="00A474CA"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bookmarkStart w:id="6" w:name="P401"/>
      <w:bookmarkEnd w:id="6"/>
      <w:r w:rsidRPr="004052A9">
        <w:t>8</w:t>
      </w:r>
      <w:r w:rsidR="0069612A">
        <w:t>2</w:t>
      </w:r>
      <w:r w:rsidRPr="004052A9">
        <w:t>.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реадмиссии, в связи с осуществлением правосудия и исполнением судебных актов, а также в случаях, предусмотренных законодательством Российской Федерации об обороне, о безопасности, о противодействии терроризму, о транспортной безопасности, о противодействии коррупции, об оперативно-розыскной деятельности, о государственной службе, уголовно-исполнительным законодательством Российской Федерации, законодательством Российской Федерации о порядке выезда из Российской Федерации и въезда в Российскую Федерацию.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XVIII. Правила обработки общедоступных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8</w:t>
      </w:r>
      <w:r w:rsidR="0069612A">
        <w:t>3</w:t>
      </w:r>
      <w:r w:rsidRPr="004052A9">
        <w:t>. Общедоступные персональные данные физических лиц, полученные из сторонних общедоступных источников персональных данных, в</w:t>
      </w:r>
      <w:r w:rsidR="0029709E" w:rsidRPr="0029709E">
        <w:t xml:space="preserve"> </w:t>
      </w:r>
      <w:r w:rsidR="0029709E">
        <w:t>МБДОУ</w:t>
      </w:r>
      <w:r w:rsidRPr="004052A9">
        <w:t xml:space="preserve"> </w:t>
      </w:r>
      <w:r w:rsidR="0029709E">
        <w:t xml:space="preserve"> </w:t>
      </w:r>
      <w:r w:rsidR="00C62EB4" w:rsidRPr="004052A9">
        <w:t xml:space="preserve"> </w:t>
      </w:r>
      <w:r w:rsidRPr="004052A9">
        <w:t xml:space="preserve">обрабатываются в исключительных случаях в сроки, не превышающие необходимых для их использования. При этом совместно с такими данными должны собираться реквизиты их источника и подтверждение согласия субъекта персональных данных на включение такой информации в общедоступные источники персональных данных, так как в случае обработки общедоступных персональных данных обязанность доказывания того, что обрабатываемые персональные данные являются общедоступными, возлагается на </w:t>
      </w:r>
      <w:r w:rsidR="00C62EB4">
        <w:t>управление</w:t>
      </w:r>
      <w:r w:rsidRPr="004052A9">
        <w:t>. По достижении целей обработки общедоступных персональных данных они подлежат немедленному уничтожению.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8</w:t>
      </w:r>
      <w:r w:rsidR="0069612A">
        <w:t>4</w:t>
      </w:r>
      <w:r w:rsidRPr="004052A9">
        <w:t xml:space="preserve">. В целях информационного обеспечения в </w:t>
      </w:r>
      <w:r w:rsidR="0029709E">
        <w:t xml:space="preserve">МБДОУ </w:t>
      </w:r>
      <w:r w:rsidR="00C62EB4" w:rsidRPr="004052A9">
        <w:t xml:space="preserve"> </w:t>
      </w:r>
      <w:r w:rsidRPr="004052A9">
        <w:t xml:space="preserve">могут создаваться общедоступные источники персональных данных (в том числе справочники, адресные книги). В общедоступные источники персональных данных с письменного согласия субъекта персональных данных, по </w:t>
      </w:r>
      <w:hyperlink w:anchor="P1172" w:history="1">
        <w:r w:rsidRPr="004052A9">
          <w:t>форме</w:t>
        </w:r>
      </w:hyperlink>
      <w:r w:rsidRPr="004052A9">
        <w:t xml:space="preserve"> согласно приложению 18 к Положению, могут включаться его фамилия, имя, отчество, дата рождения, служебный номер телефона, занимаемая должность, сведения о профессии и иные персональные данные, сообщаемые субъектом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8</w:t>
      </w:r>
      <w:r w:rsidR="0069612A">
        <w:t>5</w:t>
      </w:r>
      <w:r w:rsidRPr="004052A9">
        <w:t>.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XIX. Обеспечение безопасности</w:t>
      </w:r>
    </w:p>
    <w:p w:rsidR="00A474CA" w:rsidRPr="004052A9" w:rsidRDefault="00A474CA" w:rsidP="00A474CA">
      <w:pPr>
        <w:pStyle w:val="ConsPlusNormal"/>
        <w:jc w:val="center"/>
      </w:pPr>
      <w:r w:rsidRPr="004052A9">
        <w:t>персональных данных в</w:t>
      </w:r>
      <w:r w:rsidR="0029709E" w:rsidRPr="0029709E">
        <w:t xml:space="preserve"> </w:t>
      </w:r>
      <w:r w:rsidR="0029709E">
        <w:t>МБДОУ</w:t>
      </w:r>
      <w:r w:rsidRPr="004052A9">
        <w:t xml:space="preserve"> </w:t>
      </w:r>
      <w:r w:rsidR="0029709E">
        <w:t xml:space="preserve"> 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8</w:t>
      </w:r>
      <w:r w:rsidR="0069612A">
        <w:t>6</w:t>
      </w:r>
      <w:r w:rsidRPr="004052A9">
        <w:t xml:space="preserve">. С целью защиты субъектов персональных данных </w:t>
      </w:r>
      <w:r w:rsidR="0029709E">
        <w:t xml:space="preserve">МБДОУ  </w:t>
      </w:r>
      <w:r w:rsidRPr="004052A9">
        <w:t xml:space="preserve">от возможного нанесения им материального, физического, морального или иного ущерба, посредством случайного или преднамеренного воздействия на персональные данные, их носители, процессы обработки и передачи в </w:t>
      </w:r>
      <w:r w:rsidR="00810B11">
        <w:t>управлении</w:t>
      </w:r>
      <w:r w:rsidR="00810B11" w:rsidRPr="004052A9">
        <w:t xml:space="preserve"> </w:t>
      </w:r>
      <w:r w:rsidRPr="004052A9">
        <w:t>создается система безопасности персональных данных, включающая в себя организационные меры и средства защиты информации, а также используемые в информационной системе информационные технологии.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8</w:t>
      </w:r>
      <w:r w:rsidR="0069612A">
        <w:t>7</w:t>
      </w:r>
      <w:r w:rsidRPr="004052A9">
        <w:t xml:space="preserve">. Система безопасности персональных данных </w:t>
      </w:r>
      <w:r w:rsidR="0029709E">
        <w:t xml:space="preserve"> МБДОУ</w:t>
      </w:r>
      <w:r w:rsidR="0029709E" w:rsidRPr="004052A9">
        <w:t xml:space="preserve"> </w:t>
      </w:r>
      <w:r w:rsidRPr="004052A9">
        <w:t>обеспечивает решение следующих задач: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а) своевременное выявление, оценка и прогнозирование источников угроз безопасности персональных данных, причин и условий, способствующих нанесению ущерба заинтересованным субъектам персональных данных, нарушению нормального функционирования ИСПДн </w:t>
      </w:r>
      <w:r w:rsidR="0029709E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создание механизма оперативного реагирования на угрозы безопасности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создание условий для минимизации и локализации наносимого ущерба неправомерными действиями физических и юридических лиц, ослабление негативного влияния и ликвидация последствий нарушения безопасности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г) защиту от вмешательства в процесс функционирования ИСПДн </w:t>
      </w:r>
      <w:r w:rsidR="0074403B">
        <w:t xml:space="preserve">управления </w:t>
      </w:r>
      <w:r w:rsidRPr="004052A9">
        <w:t>посторонних лиц;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д) разграничение доступа пользователей к информационным, аппаратным, программным и иным ресурсам </w:t>
      </w:r>
      <w:r w:rsidR="0074403B">
        <w:t>управления</w:t>
      </w:r>
      <w:r w:rsidRPr="004052A9">
        <w:t>, то есть защиту от несанкционированного доступа;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е) обеспечение аутентификации пользователей, участвующих в информационном обмене (подтверждение подлинности отправителя и получателя информации);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 xml:space="preserve">ж) защиту от несанкционированной модификации используемых в ИСПДн </w:t>
      </w:r>
      <w:r w:rsidR="00A90C20">
        <w:t xml:space="preserve">управления </w:t>
      </w:r>
      <w:r w:rsidRPr="004052A9">
        <w:t>программных средств, а также защиту системы от внедрения несанкционированных программ, включая компьютерные вирусы;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з) защиту персональных данных от утечки по техническим каналам при ее обработке, хранении и передаче по каналам связи.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8</w:t>
      </w:r>
      <w:r w:rsidR="0069612A">
        <w:t>8</w:t>
      </w:r>
      <w:r w:rsidRPr="004052A9">
        <w:t>. В рамках реализации системы безопасности персональных данных в</w:t>
      </w:r>
      <w:r w:rsidR="00DC2F1B" w:rsidRPr="00DC2F1B">
        <w:t xml:space="preserve"> </w:t>
      </w:r>
      <w:r w:rsidR="00DC2F1B">
        <w:t>МБДОУ</w:t>
      </w:r>
      <w:r w:rsidRPr="004052A9">
        <w:t xml:space="preserve"> </w:t>
      </w:r>
      <w:r w:rsidR="00DC2F1B">
        <w:t xml:space="preserve"> </w:t>
      </w:r>
      <w:r w:rsidR="00A90C20" w:rsidRPr="004052A9">
        <w:t xml:space="preserve"> </w:t>
      </w:r>
      <w:r w:rsidRPr="004052A9">
        <w:t>проводятся следующие мероприятия: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а) строгий учет всех подлежащих защите ресурсов ИСПДн </w:t>
      </w:r>
      <w:r w:rsidR="00DC2F1B">
        <w:t xml:space="preserve">МБДОУ </w:t>
      </w:r>
      <w:r w:rsidR="007E4A94">
        <w:t xml:space="preserve"> </w:t>
      </w:r>
      <w:r w:rsidRPr="004052A9">
        <w:t>(информации, задач, документов, каналов связи, серверов, автоматизированных рабочих мест);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регистрация действий персонала, осуществляющего обслуживание и модификацию программных и технических средств ИСПДн;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в) разработка организационно-распорядительных документов по вопросам обеспечения безопасности информации;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подготовка должностных лиц (сотрудников), ответственных за организацию и осуществление практических мероприятий по обеспечению безопасности персональных данных и процессов их обработки;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д) наделение каждого сотрудника (пользователя) минимально необходимыми для выполнения им своих функциональных обязанностей полномочиями по доступу к ИСПДн </w:t>
      </w:r>
      <w:r w:rsidR="0029709E">
        <w:t xml:space="preserve"> 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е) соблюдение всеми пользователями ИСПДн</w:t>
      </w:r>
      <w:r w:rsidR="00DC2F1B" w:rsidRPr="00DC2F1B">
        <w:t xml:space="preserve"> </w:t>
      </w:r>
      <w:r w:rsidR="00DC2F1B">
        <w:t>МБДОУ</w:t>
      </w:r>
      <w:r w:rsidRPr="004052A9">
        <w:t xml:space="preserve"> </w:t>
      </w:r>
      <w:r w:rsidR="00DC2F1B">
        <w:t xml:space="preserve"> </w:t>
      </w:r>
      <w:r w:rsidR="005B25EB">
        <w:t xml:space="preserve"> </w:t>
      </w:r>
      <w:r w:rsidRPr="004052A9">
        <w:t>требований организационно-распорядительных документов по вопросам обеспечения безопасности информации;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ж) несение персональной ответственности за свои действия каждого сотрудника, в рамках своих функциональных обязанностей имеющего доступ к ИСПДн </w:t>
      </w:r>
      <w:r w:rsidR="00DC2F1B">
        <w:t xml:space="preserve">МБДОУ 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з) поддержание необходимого уровня защищенности элементов ИСПДн </w:t>
      </w:r>
      <w:r w:rsidR="00DC2F1B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и) применение физических и технических (программно-аппаратных) средств защиты ресурсов системы и непрерывной административной поддержкой их использования;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к) контроль над соблюдением пользователями ИСПДн </w:t>
      </w:r>
      <w:r w:rsidR="00DC2F1B">
        <w:t xml:space="preserve"> МБДОУ</w:t>
      </w:r>
      <w:r w:rsidR="00DC2F1B" w:rsidRPr="004052A9">
        <w:t xml:space="preserve"> </w:t>
      </w:r>
      <w:r w:rsidRPr="004052A9">
        <w:t>требований по обеспечению безопасности информации;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 xml:space="preserve">л) защита интересов </w:t>
      </w:r>
      <w:r w:rsidR="0029709E">
        <w:t xml:space="preserve">МБДОУ </w:t>
      </w:r>
      <w:r w:rsidR="00971E43">
        <w:t xml:space="preserve"> </w:t>
      </w:r>
      <w:r w:rsidRPr="004052A9">
        <w:t>при взаимодействии с внешними организациями (связанном с обменом персональными данными) от противоправных действий, как со стороны этих организаций, так и от несанкционированных действий обслуживающего персонала и третьих лиц.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XX. Контроль и надзор за соблюдением</w:t>
      </w:r>
    </w:p>
    <w:p w:rsidR="00A474CA" w:rsidRPr="004052A9" w:rsidRDefault="00A474CA" w:rsidP="00A474CA">
      <w:pPr>
        <w:pStyle w:val="ConsPlusNormal"/>
        <w:jc w:val="center"/>
      </w:pPr>
      <w:r w:rsidRPr="004052A9">
        <w:t>правил по обработке и защите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8</w:t>
      </w:r>
      <w:r w:rsidR="0069612A">
        <w:t>9</w:t>
      </w:r>
      <w:r w:rsidRPr="004052A9">
        <w:t xml:space="preserve">. Контроль и надзор за соблюдением правил по обработке и защите персональных данных в </w:t>
      </w:r>
      <w:r w:rsidR="0029709E">
        <w:t xml:space="preserve">МБДОУ </w:t>
      </w:r>
      <w:r w:rsidR="00FD5006" w:rsidRPr="004052A9">
        <w:t xml:space="preserve"> </w:t>
      </w:r>
      <w:r w:rsidRPr="004052A9">
        <w:t>состоит из следующих направлений: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внешний контроль и надзор за соблюдением правил по обработке и защите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внутренний контроль и надзор за соблюдением правил по обработке и защите персональных данных.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90</w:t>
      </w:r>
      <w:r w:rsidR="00A474CA" w:rsidRPr="004052A9">
        <w:t>. Внутренний контроль и надзор за соблюдением правил по обработке и защите персональных данных в</w:t>
      </w:r>
      <w:r w:rsidR="0029709E" w:rsidRPr="0029709E">
        <w:t xml:space="preserve"> </w:t>
      </w:r>
      <w:r w:rsidR="0029709E">
        <w:t>МБДОУ</w:t>
      </w:r>
      <w:r w:rsidR="00A474CA" w:rsidRPr="004052A9">
        <w:t xml:space="preserve"> </w:t>
      </w:r>
      <w:r w:rsidR="0029709E">
        <w:t xml:space="preserve"> </w:t>
      </w:r>
      <w:r w:rsidR="00FD5006" w:rsidRPr="004052A9">
        <w:t xml:space="preserve"> </w:t>
      </w:r>
      <w:r w:rsidR="00A474CA" w:rsidRPr="004052A9">
        <w:t>состоит из: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контроля и надзора за исполнением правил по обработке и защите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оценки соотношения вреда, который может быть причинен субъектам персональных данных в случае нарушения требований по обработке и обеспечению безопасности персональных данных и принимаемых мер.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91</w:t>
      </w:r>
      <w:r w:rsidR="00A474CA" w:rsidRPr="004052A9">
        <w:t>. Внешний контроль и надзор за выполнением требований законодательства в области персональных данных осуществляется федеральным органом исполнительной власти, осуществляющим функции по контролю и надзору в сфере информационных технологий и связи, федеральным органом исполнительной власти; уполномоченным в области обеспечения безопасности, и федеральным органом исполнительной власти, уполномоченным в области противодействия техническим разведкам и технической защиты информации, в пределах их полномочий.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9</w:t>
      </w:r>
      <w:r w:rsidR="0069612A">
        <w:t>2</w:t>
      </w:r>
      <w:r w:rsidRPr="004052A9">
        <w:t>. Внешний контроль и надзор за выполнением требований законодательства в области персональных данных осуществляется в соответствии с действующим законодательством Российской Федерации в области защиты прав юридических лиц и индивидуальных предпринимателей при осуществлении государственного контроля (надзора) и муниципального контроля, подзаконных нормативных актов Правительства Российской Федерации, ведомственных нормативных актов и административных регламентов.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9</w:t>
      </w:r>
      <w:r w:rsidR="0069612A">
        <w:t>3</w:t>
      </w:r>
      <w:r w:rsidRPr="004052A9">
        <w:t xml:space="preserve">. Уполномоченным органом по защите прав субъектов персональных данных, на который возлагается обеспечение контроля и надзора за соответствием обработки персональных данных требованиям настоящего Федерального </w:t>
      </w:r>
      <w:hyperlink r:id="rId52" w:history="1">
        <w:r w:rsidRPr="004052A9">
          <w:t>закона</w:t>
        </w:r>
      </w:hyperlink>
      <w:r w:rsidRPr="004052A9">
        <w:t>, является федеральный орган исполнительной власти, осуществляющий функции по контролю и надзору в сфере информационных технологий и связи.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9</w:t>
      </w:r>
      <w:r w:rsidR="0069612A">
        <w:t>4</w:t>
      </w:r>
      <w:r w:rsidRPr="004052A9">
        <w:t>. Уполномоченный орган по защите прав субъектов персональных данных имеет право: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а) запрашивать у </w:t>
      </w:r>
      <w:r w:rsidR="0029709E">
        <w:t xml:space="preserve">МБДОУ </w:t>
      </w:r>
      <w:r w:rsidR="00305328">
        <w:t xml:space="preserve"> </w:t>
      </w:r>
      <w:r w:rsidRPr="004052A9">
        <w:t>информацию, необходимую для реализации своих полномочий, и безвозмездно получать такую информацию;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б) осуществлять проверку сведений, содержащихся в уведомлении об обработке персональных данных </w:t>
      </w:r>
      <w:r w:rsidR="0029709E">
        <w:t>МБДОУ</w:t>
      </w:r>
      <w:r w:rsidRPr="004052A9">
        <w:t>, или привлекать для осуществления такой проверки иные государственные органы в пределах их полномочий;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в) требовать от </w:t>
      </w:r>
      <w:r w:rsidR="00305328">
        <w:t xml:space="preserve">управления </w:t>
      </w:r>
      <w:r w:rsidRPr="004052A9">
        <w:t>уточнения, блокирования или уничтожения недостоверных или полученных незаконным путем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г) принимать в установленном законодательством Российской Федерации порядке меры по приостановлению или прекращению обработки персональных данных, осуществляемой с нарушением требований законодательства в области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д) обращаться в суд с исковыми заявлениями в защиту прав субъектов персональных данных, в том числе в защиту прав неопределенного круга лиц, и представлять интересы субъектов персональных данных в суде;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е) направлять в федеральный орган исполнительной власти, уполномоченный в области обеспечения безопасности, и федеральный орган исполнительной власти, уполномоченный в области противодействия техническим разведкам и технической защиты информации, применительно к сфере их деятельности, необходимые сведения;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ж) направлять в органы прокуратуры, другие правоохранительные органы материалы для решения вопроса о возбуждении уголовных дел по признакам преступлений, связанных с нарушением прав субъектов персональных данных, в соответствии с подведомственностью;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з) привлекать к административной ответственности лиц, виновных в нарушении настоящего Федерального </w:t>
      </w:r>
      <w:hyperlink r:id="rId53" w:history="1">
        <w:r w:rsidRPr="004052A9">
          <w:t>закона</w:t>
        </w:r>
      </w:hyperlink>
      <w:r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9</w:t>
      </w:r>
      <w:r w:rsidR="0069612A">
        <w:t>5</w:t>
      </w:r>
      <w:r w:rsidRPr="004052A9">
        <w:t xml:space="preserve">. В отношении персональных данных, ставших известными уполномоченному органу по защите прав субъектов персональных данных в </w:t>
      </w:r>
      <w:r w:rsidRPr="004052A9">
        <w:lastRenderedPageBreak/>
        <w:t>ходе осуществления им своей деятельности, должна обеспечиваться конфиденциальность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9</w:t>
      </w:r>
      <w:r w:rsidR="0069612A">
        <w:t>6</w:t>
      </w:r>
      <w:r w:rsidRPr="004052A9">
        <w:t>. Решения уполномоченного органа по защите прав субъектов персональных данных могут быть обжалованы в судебном порядке.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9</w:t>
      </w:r>
      <w:r w:rsidR="0069612A">
        <w:t>7</w:t>
      </w:r>
      <w:r w:rsidRPr="004052A9">
        <w:t>. Контроль и надзор за выполнением организационных и технических мер по обеспечению безопасности персональных данных, осуществляются федеральным органом исполнительной власти, уполномоченным в области обеспечения безопасности, и федеральным органом исполнительной власти, уполномоченным в области противодействия техническим разведкам и технической защиты информации, в пределах их полномочий и без права ознакомления с персональными данными, обрабатываемыми в информационных системах персональных данных.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XXI. Правила осуществления внутреннего</w:t>
      </w:r>
    </w:p>
    <w:p w:rsidR="00A474CA" w:rsidRPr="004052A9" w:rsidRDefault="00A474CA" w:rsidP="00A474CA">
      <w:pPr>
        <w:pStyle w:val="ConsPlusNormal"/>
        <w:jc w:val="center"/>
      </w:pPr>
      <w:r w:rsidRPr="004052A9">
        <w:t>контроля соответствия обработки персональных данных</w:t>
      </w:r>
    </w:p>
    <w:p w:rsidR="00A474CA" w:rsidRPr="004052A9" w:rsidRDefault="00A474CA" w:rsidP="00A474CA">
      <w:pPr>
        <w:pStyle w:val="ConsPlusNormal"/>
        <w:jc w:val="center"/>
      </w:pPr>
      <w:r w:rsidRPr="004052A9">
        <w:t xml:space="preserve">требованиям к защите персональных данных в </w:t>
      </w:r>
      <w:r w:rsidR="0029709E">
        <w:t xml:space="preserve"> МБДОУ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9</w:t>
      </w:r>
      <w:r w:rsidR="0069612A">
        <w:t>8</w:t>
      </w:r>
      <w:r w:rsidRPr="004052A9">
        <w:t xml:space="preserve">. В целях осуществления внутреннего контроля соответствия обработки персональных данных установленным требованиям в </w:t>
      </w:r>
      <w:r w:rsidR="0029709E">
        <w:t xml:space="preserve"> МБДОУ</w:t>
      </w:r>
      <w:r w:rsidR="0029709E" w:rsidRPr="004052A9">
        <w:t xml:space="preserve"> </w:t>
      </w:r>
      <w:r w:rsidRPr="004052A9">
        <w:t>организуется проведение периодических проверок условий обработки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Проверки осуществляются должностным лицом, ответственным за организацию обработки персональных данных в </w:t>
      </w:r>
      <w:r w:rsidR="003B0F4E">
        <w:t>управлении</w:t>
      </w:r>
      <w:r w:rsidRPr="004052A9">
        <w:t xml:space="preserve">, на основании утвержденного Плана внутренних проверок условий обработки персональных данных в </w:t>
      </w:r>
      <w:r w:rsidR="0029709E">
        <w:t xml:space="preserve">МБДОУ </w:t>
      </w:r>
      <w:r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9</w:t>
      </w:r>
      <w:r w:rsidR="0069612A">
        <w:t>9</w:t>
      </w:r>
      <w:r w:rsidRPr="004052A9">
        <w:t xml:space="preserve">. При осуществлении внутреннего контроля соответствия обработки персональных данных установленным требованиям в </w:t>
      </w:r>
      <w:r w:rsidR="0029709E">
        <w:t xml:space="preserve">МБДОУ </w:t>
      </w:r>
      <w:r w:rsidRPr="004052A9">
        <w:t>производится проверка: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а) соблюдения принципов обработки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б) соответствия нормативных правовых актов</w:t>
      </w:r>
      <w:r w:rsidR="0029709E" w:rsidRPr="0029709E">
        <w:t xml:space="preserve"> </w:t>
      </w:r>
      <w:r w:rsidR="0029709E">
        <w:t>МБДОУ</w:t>
      </w:r>
      <w:r w:rsidRPr="004052A9">
        <w:t xml:space="preserve"> </w:t>
      </w:r>
      <w:r w:rsidR="0029709E">
        <w:t xml:space="preserve"> </w:t>
      </w:r>
      <w:r w:rsidR="003565DA">
        <w:t xml:space="preserve"> </w:t>
      </w:r>
      <w:r w:rsidRPr="004052A9">
        <w:t>в области персональных данных действующему законодательству Российской Федерации;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в) выполнения сотрудниками </w:t>
      </w:r>
      <w:r w:rsidR="0029709E">
        <w:t xml:space="preserve">МБДОУ </w:t>
      </w:r>
      <w:r w:rsidR="003565DA">
        <w:t xml:space="preserve"> </w:t>
      </w:r>
      <w:r w:rsidRPr="004052A9">
        <w:t xml:space="preserve">требований и правил обработки персональных данных в ИСПДн </w:t>
      </w:r>
      <w:r w:rsidR="0029709E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г) перечней персональных данных, используемых для решения задач и функций </w:t>
      </w:r>
      <w:r w:rsidR="0029709E">
        <w:t xml:space="preserve">МБДОУ </w:t>
      </w:r>
      <w:r w:rsidRPr="004052A9">
        <w:t xml:space="preserve">, и необходимости обработки персональных данных в ИСПДн </w:t>
      </w:r>
      <w:r w:rsidR="0029709E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>д) актуальности информации о законности целей обработки персональных данных и оценке вреда, который может быть причинен субъектам персональных данных в случае нарушения требований по обработке и обеспечению безопасности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е) правильности осуществления сбора, систематизации, записи, накопления, хранения, уточнения (обновления, изменения), извлечения, использования, передачи (распространения, предоставления, доступа), обезличивания, блокирования, удаления, уничтожения персональных данных в каждой ИСПДн </w:t>
      </w:r>
      <w:r w:rsidR="007B5B6A">
        <w:t>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ж) актуальности перечня должностей сотрудников </w:t>
      </w:r>
      <w:r w:rsidR="007B5B6A">
        <w:t xml:space="preserve">МБДОУ </w:t>
      </w:r>
      <w:r w:rsidRPr="004052A9">
        <w:t>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з) соблюдения прав субъектов персональных данных, чьи персональные данные обрабатываются в информационных системах персональных данных </w:t>
      </w:r>
      <w:r w:rsidR="007B5B6A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и) соблюдения обязанностей </w:t>
      </w:r>
      <w:r w:rsidR="007B5B6A">
        <w:t xml:space="preserve">МБДОУ </w:t>
      </w:r>
      <w:r w:rsidRPr="004052A9">
        <w:t>, предусмотренных действующим законодательством в области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к) порядка взаимодействия с субъектами персональных данных, чьи персональные данные обрабатываются в информационных системах персональных данных </w:t>
      </w:r>
      <w:r w:rsidR="007B5B6A">
        <w:t>МБДОУ</w:t>
      </w:r>
      <w:r w:rsidRPr="004052A9">
        <w:t>, в том числе соблюдения сроков предусмотренных действующим законодательством в области персональных данных, соблюдения требований по уведомлениям, порядка разъяснения субъектам персональных данных необходимой информации, порядка реагирования на обращения субъектов персональных данных, порядка действий при достижении целей обработки персональных данных и отзыве согласий субъектами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л) наличия необходимых согласий субъектов персональных данных, чьи персональные данные обрабатываются в информационных системах персональных данных </w:t>
      </w:r>
      <w:r w:rsidR="007B5B6A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м) актуальности сведений, содержащихся в уведомлении </w:t>
      </w:r>
      <w:r w:rsidR="007B5B6A">
        <w:t xml:space="preserve">МБДОУ </w:t>
      </w:r>
      <w:r w:rsidR="00522E33">
        <w:t xml:space="preserve"> </w:t>
      </w:r>
      <w:r w:rsidRPr="004052A9">
        <w:t>об обработке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н) актуальности перечня информационных систем персональных данных в </w:t>
      </w:r>
      <w:r w:rsidR="007B5B6A">
        <w:t xml:space="preserve"> МБДОУ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о) знаний и соблюдения сотрудниками </w:t>
      </w:r>
      <w:r w:rsidR="00DC2F1B">
        <w:t xml:space="preserve">МБДОУ </w:t>
      </w:r>
      <w:r w:rsidR="00522E33">
        <w:t xml:space="preserve"> </w:t>
      </w:r>
      <w:r w:rsidRPr="004052A9">
        <w:t xml:space="preserve">положений действующего законодательства Российской Федерации, нормативных правовых актов </w:t>
      </w:r>
      <w:r w:rsidR="007B5B6A">
        <w:t xml:space="preserve">МБДОУ </w:t>
      </w:r>
      <w:r w:rsidRPr="004052A9">
        <w:t>в области обработки и обеспечения безопасности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lastRenderedPageBreak/>
        <w:t xml:space="preserve">п) знаний и соблюдения сотрудниками </w:t>
      </w:r>
      <w:r w:rsidR="007B5B6A">
        <w:t xml:space="preserve">МБДОУ </w:t>
      </w:r>
      <w:r w:rsidRPr="004052A9">
        <w:t xml:space="preserve"> инструкций, руководств и ины</w:t>
      </w:r>
      <w:r w:rsidR="00B40D93">
        <w:t>х</w:t>
      </w:r>
      <w:r w:rsidRPr="004052A9">
        <w:t xml:space="preserve"> эксплуатационных документов на применяемые средства автоматизации, в том числе программное обеспечение, и средства защиты информации;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р) соблюдения сотрудниками </w:t>
      </w:r>
      <w:r w:rsidR="007B5B6A">
        <w:t xml:space="preserve">МБДОУ </w:t>
      </w:r>
      <w:r w:rsidRPr="004052A9">
        <w:t>конфиденциальности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с) актуальности нормативных правовых актов</w:t>
      </w:r>
      <w:r w:rsidR="007B5B6A" w:rsidRPr="007B5B6A">
        <w:t xml:space="preserve"> </w:t>
      </w:r>
      <w:r w:rsidR="007B5B6A">
        <w:t>МБДОУ</w:t>
      </w:r>
      <w:r w:rsidRPr="004052A9">
        <w:t xml:space="preserve"> </w:t>
      </w:r>
      <w:r w:rsidR="007B5B6A">
        <w:t xml:space="preserve"> </w:t>
      </w:r>
      <w:r w:rsidR="00B40D93">
        <w:t xml:space="preserve"> </w:t>
      </w:r>
      <w:r w:rsidRPr="004052A9">
        <w:t>в области обеспечения безопасности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т) соблюдения сотрудниками </w:t>
      </w:r>
      <w:r w:rsidR="007B5B6A">
        <w:t xml:space="preserve"> </w:t>
      </w:r>
      <w:r w:rsidR="00B40D93">
        <w:t xml:space="preserve"> </w:t>
      </w:r>
      <w:r w:rsidR="007B5B6A">
        <w:t>МБДОУ</w:t>
      </w:r>
      <w:r w:rsidR="007B5B6A" w:rsidRPr="004052A9">
        <w:t xml:space="preserve"> </w:t>
      </w:r>
      <w:r w:rsidRPr="004052A9">
        <w:t>требований по обеспечению безопасности персональных данных;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 xml:space="preserve">у) наличия нормативных правовых актов </w:t>
      </w:r>
      <w:r w:rsidR="007B5B6A">
        <w:t>МБДОУ</w:t>
      </w:r>
      <w:r w:rsidRPr="004052A9">
        <w:t xml:space="preserve">, технической и эксплуатационной документации технических и программных средств информационных систем персональных данных </w:t>
      </w:r>
      <w:r w:rsidR="007B5B6A">
        <w:t xml:space="preserve">МБДОУ </w:t>
      </w:r>
      <w:r w:rsidRPr="004052A9">
        <w:t>;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ф) иных вопросов.</w:t>
      </w:r>
    </w:p>
    <w:p w:rsidR="00A474CA" w:rsidRPr="004052A9" w:rsidRDefault="0069612A" w:rsidP="00A474CA">
      <w:pPr>
        <w:pStyle w:val="ConsPlusNormal"/>
        <w:spacing w:before="280"/>
        <w:ind w:firstLine="540"/>
        <w:jc w:val="both"/>
      </w:pPr>
      <w:r>
        <w:t>100</w:t>
      </w:r>
      <w:r w:rsidR="00A474CA" w:rsidRPr="004052A9">
        <w:t xml:space="preserve">. По результатам проведенной проверки оформляется Акт внутренней проверки состояния защиты персональных данных в </w:t>
      </w:r>
      <w:r w:rsidR="007B5B6A">
        <w:t xml:space="preserve">МБДОУ </w:t>
      </w:r>
      <w:r w:rsidR="00A474CA" w:rsidRPr="004052A9">
        <w:t>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XXII. Оценка соотношения вреда,</w:t>
      </w:r>
    </w:p>
    <w:p w:rsidR="00A474CA" w:rsidRPr="004052A9" w:rsidRDefault="00A474CA" w:rsidP="00A474CA">
      <w:pPr>
        <w:pStyle w:val="ConsPlusNormal"/>
        <w:jc w:val="center"/>
      </w:pPr>
      <w:r w:rsidRPr="004052A9">
        <w:t>который может быть причинен субъектам персональных</w:t>
      </w:r>
    </w:p>
    <w:p w:rsidR="00A474CA" w:rsidRPr="004052A9" w:rsidRDefault="00A474CA" w:rsidP="00A474CA">
      <w:pPr>
        <w:pStyle w:val="ConsPlusNormal"/>
        <w:jc w:val="center"/>
      </w:pPr>
      <w:r w:rsidRPr="004052A9">
        <w:t>данных в случае нарушения требований по обработке и</w:t>
      </w:r>
    </w:p>
    <w:p w:rsidR="00A474CA" w:rsidRPr="004052A9" w:rsidRDefault="00A474CA" w:rsidP="00A474CA">
      <w:pPr>
        <w:pStyle w:val="ConsPlusNormal"/>
        <w:jc w:val="center"/>
      </w:pPr>
      <w:r w:rsidRPr="004052A9">
        <w:t>обеспечению безопасности персональных данных и</w:t>
      </w:r>
    </w:p>
    <w:p w:rsidR="00A474CA" w:rsidRPr="004052A9" w:rsidRDefault="00A474CA" w:rsidP="00A474CA">
      <w:pPr>
        <w:pStyle w:val="ConsPlusNormal"/>
        <w:jc w:val="center"/>
      </w:pPr>
      <w:r w:rsidRPr="004052A9">
        <w:t>принимаемых мер по обработке и обеспечению</w:t>
      </w:r>
    </w:p>
    <w:p w:rsidR="00A474CA" w:rsidRPr="004052A9" w:rsidRDefault="00A474CA" w:rsidP="00A474CA">
      <w:pPr>
        <w:pStyle w:val="ConsPlusNormal"/>
        <w:jc w:val="center"/>
      </w:pPr>
      <w:r w:rsidRPr="004052A9">
        <w:t>безопасности персональных данных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69612A" w:rsidP="00A474CA">
      <w:pPr>
        <w:pStyle w:val="ConsPlusNormal"/>
        <w:ind w:firstLine="540"/>
        <w:jc w:val="both"/>
      </w:pPr>
      <w:r>
        <w:t>101</w:t>
      </w:r>
      <w:r w:rsidR="00A474CA" w:rsidRPr="004052A9">
        <w:t>. Во время осуществления внутреннего контроля соответствия обработки персональных данных установленным требованиям в</w:t>
      </w:r>
      <w:r w:rsidR="007B5B6A" w:rsidRPr="007B5B6A">
        <w:t xml:space="preserve"> </w:t>
      </w:r>
      <w:r w:rsidR="007B5B6A">
        <w:t>МБДОУ</w:t>
      </w:r>
      <w:r w:rsidR="00A474CA" w:rsidRPr="004052A9">
        <w:t xml:space="preserve"> </w:t>
      </w:r>
      <w:r w:rsidR="007B5B6A">
        <w:t xml:space="preserve"> </w:t>
      </w:r>
      <w:r w:rsidR="00CF4951">
        <w:t xml:space="preserve"> </w:t>
      </w:r>
      <w:r w:rsidR="00A474CA" w:rsidRPr="004052A9">
        <w:t xml:space="preserve">производится оценка соотношения вреда, который может быть причинен субъектам персональных данных в случае нарушения правил обработки и защиты персональных данных и принимаемых мер по обработке и обеспечению безопасности персональных данных в </w:t>
      </w:r>
      <w:r w:rsidR="007B5B6A">
        <w:t xml:space="preserve">МБДОУ </w:t>
      </w:r>
      <w:r w:rsidR="00A474CA" w:rsidRPr="004052A9">
        <w:t>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10</w:t>
      </w:r>
      <w:r w:rsidR="0069612A">
        <w:t>2</w:t>
      </w:r>
      <w:r w:rsidRPr="004052A9">
        <w:t xml:space="preserve">. При оценке соотношения вреда, который может быть причинен субъектам персональных данных в случае нарушения требований по обработке и обеспечению безопасности персональных данных, для каждой ИСПДн </w:t>
      </w:r>
      <w:r w:rsidR="007B5B6A">
        <w:t xml:space="preserve"> МБДОУ</w:t>
      </w:r>
      <w:r w:rsidR="00931A4C">
        <w:t xml:space="preserve"> </w:t>
      </w:r>
      <w:r w:rsidRPr="004052A9">
        <w:t xml:space="preserve">производится экспертное сравнение заявленной </w:t>
      </w:r>
      <w:r w:rsidR="007B5B6A">
        <w:t xml:space="preserve"> МБДОУ</w:t>
      </w:r>
      <w:r w:rsidR="007B5B6A" w:rsidRPr="004052A9">
        <w:t xml:space="preserve"> </w:t>
      </w:r>
      <w:r w:rsidRPr="004052A9">
        <w:t xml:space="preserve">оценки вреда, который может быть причинен субъектам персональных данных в случае нарушения правил обработки и защиты персональных данных и применяемых </w:t>
      </w:r>
      <w:r w:rsidR="001902CB">
        <w:t>управлением</w:t>
      </w:r>
      <w:r w:rsidRPr="004052A9">
        <w:t xml:space="preserve"> мер, направленных на обеспечение выполнения обязанностей, предусмотренных действующим </w:t>
      </w:r>
      <w:r w:rsidRPr="004052A9">
        <w:lastRenderedPageBreak/>
        <w:t>законодательством в области персональных данных и изложенных в настоящем Положении.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10</w:t>
      </w:r>
      <w:r w:rsidR="0069612A">
        <w:t>3</w:t>
      </w:r>
      <w:r w:rsidRPr="004052A9">
        <w:t xml:space="preserve">. По итогам сравнений принимается решение о достаточности применяемых </w:t>
      </w:r>
      <w:r w:rsidR="001902CB">
        <w:t>управлением</w:t>
      </w:r>
      <w:r w:rsidRPr="004052A9">
        <w:t xml:space="preserve"> мер, направленных на обеспечение выполнения обязанностей, предусмотренных действующим законодательством в области персональных данных, и возможности или необходимости принятия дополнительных мер или изменения установленного в </w:t>
      </w:r>
      <w:r w:rsidR="00DC2F1B">
        <w:t xml:space="preserve">МБДОУ </w:t>
      </w:r>
      <w:r w:rsidRPr="004052A9">
        <w:t>порядка обработки и обеспечения безопасности персональных данных.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10</w:t>
      </w:r>
      <w:r w:rsidR="0069612A">
        <w:t>4</w:t>
      </w:r>
      <w:r w:rsidRPr="004052A9">
        <w:t xml:space="preserve">. Оценка соотношения вреда, который может быть причинен субъектам персональных данных в случае нарушения требований по обработке и обеспечению безопасности персональных данных и принимаемых мер по обработке и обеспечению безопасности персональных данных в </w:t>
      </w:r>
      <w:r w:rsidR="00DC2F1B">
        <w:t xml:space="preserve">МБДОУ </w:t>
      </w:r>
      <w:r w:rsidR="00CA1CD0">
        <w:t xml:space="preserve"> </w:t>
      </w:r>
      <w:r w:rsidRPr="004052A9">
        <w:t>оформляется в виде отдельного документа.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10</w:t>
      </w:r>
      <w:r w:rsidR="0069612A">
        <w:t>5</w:t>
      </w:r>
      <w:r w:rsidRPr="004052A9">
        <w:t xml:space="preserve">. По результатам принятых решений лицом, ответственным за организацию обработки персональных данных в </w:t>
      </w:r>
      <w:r w:rsidR="00DC2F1B">
        <w:t xml:space="preserve"> МБДОУ</w:t>
      </w:r>
      <w:r w:rsidR="00CA1CD0">
        <w:t xml:space="preserve"> </w:t>
      </w:r>
      <w:r w:rsidRPr="004052A9">
        <w:t>организуется работа по их реализации.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center"/>
        <w:outlineLvl w:val="1"/>
      </w:pPr>
      <w:r w:rsidRPr="004052A9">
        <w:t>XXIII. Ответственность должностных лиц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ind w:firstLine="540"/>
        <w:jc w:val="both"/>
      </w:pPr>
      <w:r w:rsidRPr="004052A9">
        <w:t>10</w:t>
      </w:r>
      <w:r w:rsidR="0069612A">
        <w:t>6</w:t>
      </w:r>
      <w:r w:rsidRPr="004052A9">
        <w:t xml:space="preserve">. Сотрудники </w:t>
      </w:r>
      <w:r w:rsidR="007B5B6A">
        <w:t>МБДОУ</w:t>
      </w:r>
      <w:r w:rsidRPr="004052A9">
        <w:t>, допущенные к персональным. данным, виновные в нарушении норм, регулирующих получение, обработку и защиту персональных данных, несут дисциплинарную, административную, гражданско-правовую или уголовную ответственность в соответствии с законодательством Российской Федерации.</w:t>
      </w:r>
    </w:p>
    <w:p w:rsidR="00A474CA" w:rsidRPr="004052A9" w:rsidRDefault="00A474CA" w:rsidP="00A474CA">
      <w:pPr>
        <w:pStyle w:val="ConsPlusNormal"/>
        <w:spacing w:before="280"/>
        <w:ind w:firstLine="540"/>
        <w:jc w:val="both"/>
      </w:pPr>
      <w:r w:rsidRPr="004052A9">
        <w:t>10</w:t>
      </w:r>
      <w:r w:rsidR="0069612A">
        <w:t>7</w:t>
      </w:r>
      <w:r w:rsidRPr="004052A9">
        <w:t>. Моральный вред, причиненный субъекту персональных данных вследствие нарушения его прав, нарушения правил обработки персональных данных, а также требований к защите персональных данных подлежит возмещению в соответствии с законодательством Российской Федерации. Возмещение морального вреда осуществляется независимо от возмещения имущественного вреда и понесенных субъектом персональных данных убытков.</w:t>
      </w: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A474CA" w:rsidP="00A474CA">
      <w:pPr>
        <w:pStyle w:val="ConsPlusNormal"/>
        <w:jc w:val="both"/>
      </w:pPr>
    </w:p>
    <w:p w:rsidR="00A474CA" w:rsidRPr="004052A9" w:rsidRDefault="00B019E3" w:rsidP="00B019E3">
      <w:pPr>
        <w:pStyle w:val="ConsPlusNormal"/>
        <w:jc w:val="righ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54" o:title=""/>
            <o:lock v:ext="edit" ungrouping="t" rotation="t" cropping="t" verticies="t" text="t" grouping="t"/>
            <o:signatureline v:ext="edit" id="{CD811E28-A114-4E6A-B7B3-680EEA9350C1}" provid="{00000000-0000-0000-0000-000000000000}" o:suggestedsigner="Н.Н. Долиновская" o:suggestedsigner2="заведующий" issignatureline="t"/>
          </v:shape>
        </w:pict>
      </w:r>
    </w:p>
    <w:p w:rsidR="00A474CA" w:rsidRPr="004052A9" w:rsidRDefault="00A474CA" w:rsidP="00A474CA">
      <w:pPr>
        <w:pStyle w:val="ConsPlusNormal"/>
        <w:jc w:val="both"/>
      </w:pPr>
    </w:p>
    <w:p w:rsidR="00A474CA" w:rsidRDefault="00A474CA" w:rsidP="00A474CA">
      <w:pPr>
        <w:rPr>
          <w:szCs w:val="20"/>
        </w:rPr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t>Приложение 1</w:t>
      </w:r>
    </w:p>
    <w:p w:rsidR="008D0DBF" w:rsidRPr="004052A9" w:rsidRDefault="008D0DBF" w:rsidP="008D0DBF">
      <w:pPr>
        <w:pStyle w:val="ConsPlusNormal"/>
        <w:jc w:val="right"/>
      </w:pPr>
      <w:r w:rsidRPr="004052A9">
        <w:t>к Положению</w:t>
      </w:r>
    </w:p>
    <w:p w:rsidR="008D0DBF" w:rsidRPr="004052A9" w:rsidRDefault="008D0DBF" w:rsidP="008D0DBF">
      <w:pPr>
        <w:pStyle w:val="ConsPlusNormal"/>
        <w:jc w:val="right"/>
      </w:pPr>
      <w:r w:rsidRPr="004052A9">
        <w:t>по обеспечению безопасности</w:t>
      </w:r>
    </w:p>
    <w:p w:rsidR="008D0DBF" w:rsidRPr="004052A9" w:rsidRDefault="008D0DBF" w:rsidP="008D0DBF">
      <w:pPr>
        <w:pStyle w:val="ConsPlusNormal"/>
        <w:jc w:val="right"/>
      </w:pPr>
      <w:r w:rsidRPr="004052A9"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 xml:space="preserve">Детский сад №40» г. 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>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 xml:space="preserve"> городского округа</w:t>
      </w:r>
      <w:r>
        <w:t xml:space="preserve"> </w:t>
      </w:r>
    </w:p>
    <w:p w:rsidR="008D0DBF" w:rsidRPr="004052A9" w:rsidRDefault="008D0DBF" w:rsidP="008D0DBF">
      <w:pPr>
        <w:spacing w:after="1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7" w:name="P523"/>
      <w:bookmarkEnd w:id="7"/>
      <w:r w:rsidRPr="004052A9">
        <w:t xml:space="preserve">                                 СОГЛАСИЕ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на обработку персональных данных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Я, _______________________________________________________________________,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(Ф.И.О.)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 серия _________ N 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(вид документа, удостоверяющего личность)</w:t>
      </w:r>
    </w:p>
    <w:p w:rsidR="008D0DBF" w:rsidRPr="004052A9" w:rsidRDefault="008D0DBF" w:rsidP="008D0DBF">
      <w:pPr>
        <w:pStyle w:val="ConsPlusNonformat"/>
        <w:jc w:val="both"/>
      </w:pPr>
      <w:r w:rsidRPr="004052A9">
        <w:t>выдан 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(когда и кем)</w:t>
      </w:r>
    </w:p>
    <w:p w:rsidR="008D0DBF" w:rsidRPr="004052A9" w:rsidRDefault="008D0DBF" w:rsidP="008D0DBF">
      <w:pPr>
        <w:pStyle w:val="ConsPlusNonformat"/>
        <w:jc w:val="both"/>
      </w:pPr>
      <w:r w:rsidRPr="004052A9">
        <w:t>проживающий(ая) по адресу: 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целях 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(цель обработки персональных данных)</w:t>
      </w:r>
    </w:p>
    <w:p w:rsidR="008D0DBF" w:rsidRPr="004052A9" w:rsidRDefault="008D0DBF" w:rsidP="008D0DBF">
      <w:pPr>
        <w:pStyle w:val="ConsPlusNonformat"/>
        <w:jc w:val="both"/>
      </w:pPr>
      <w:r w:rsidRPr="004052A9">
        <w:t>даю согласие 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(наименование и адрес оператора)</w:t>
      </w:r>
    </w:p>
    <w:p w:rsidR="008D0DBF" w:rsidRPr="004052A9" w:rsidRDefault="008D0DBF" w:rsidP="008D0DBF">
      <w:pPr>
        <w:pStyle w:val="ConsPlusNonformat"/>
        <w:jc w:val="both"/>
      </w:pPr>
      <w:r w:rsidRPr="004052A9">
        <w:t>на обработку моих персональных данных, а именно: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(перечень персональных данных)</w:t>
      </w:r>
    </w:p>
    <w:p w:rsidR="008D0DBF" w:rsidRPr="004052A9" w:rsidRDefault="008D0DBF" w:rsidP="008D0DBF">
      <w:pPr>
        <w:pStyle w:val="ConsPlusNonformat"/>
        <w:jc w:val="both"/>
      </w:pPr>
      <w:r w:rsidRPr="004052A9">
        <w:t>то  есть  на  осуществление  любых  действий  (операций)  или  совокупность</w:t>
      </w:r>
    </w:p>
    <w:p w:rsidR="008D0DBF" w:rsidRPr="004052A9" w:rsidRDefault="008D0DBF" w:rsidP="008D0DBF">
      <w:pPr>
        <w:pStyle w:val="ConsPlusNonformat"/>
        <w:jc w:val="both"/>
      </w:pPr>
      <w:r w:rsidRPr="004052A9">
        <w:t>действий (операций), совершаемых с использованием средств автоматизации или</w:t>
      </w:r>
    </w:p>
    <w:p w:rsidR="008D0DBF" w:rsidRPr="004052A9" w:rsidRDefault="008D0DBF" w:rsidP="008D0DBF">
      <w:pPr>
        <w:pStyle w:val="ConsPlusNonformat"/>
        <w:jc w:val="both"/>
      </w:pPr>
      <w:r w:rsidRPr="004052A9">
        <w:t>без  использования  таких  средств  с  персональными данными, включая сбор,</w:t>
      </w:r>
    </w:p>
    <w:p w:rsidR="008D0DBF" w:rsidRPr="004052A9" w:rsidRDefault="008D0DBF" w:rsidP="008D0DBF">
      <w:pPr>
        <w:pStyle w:val="ConsPlusNonformat"/>
        <w:jc w:val="both"/>
      </w:pPr>
      <w:r w:rsidRPr="004052A9">
        <w:t>запись,   систематизацию,   накопление,  хранение,  уточнение  (обновление,</w:t>
      </w:r>
    </w:p>
    <w:p w:rsidR="008D0DBF" w:rsidRPr="004052A9" w:rsidRDefault="008D0DBF" w:rsidP="008D0DBF">
      <w:pPr>
        <w:pStyle w:val="ConsPlusNonformat"/>
        <w:jc w:val="both"/>
      </w:pPr>
      <w:r w:rsidRPr="004052A9">
        <w:t>изменение),   извлечение,   использование,   обезличивание,   блокирование,</w:t>
      </w:r>
    </w:p>
    <w:p w:rsidR="008D0DBF" w:rsidRPr="004052A9" w:rsidRDefault="008D0DBF" w:rsidP="008D0DBF">
      <w:pPr>
        <w:pStyle w:val="ConsPlusNonformat"/>
        <w:jc w:val="both"/>
      </w:pPr>
      <w:r w:rsidRPr="004052A9">
        <w:t>удаление, уничтожение персональных данных, в том числе на передачу, доступ,</w:t>
      </w:r>
    </w:p>
    <w:p w:rsidR="008D0DBF" w:rsidRPr="004052A9" w:rsidRDefault="008D0DBF" w:rsidP="008D0DBF">
      <w:pPr>
        <w:pStyle w:val="ConsPlusNonformat"/>
        <w:jc w:val="both"/>
      </w:pPr>
      <w:r w:rsidRPr="004052A9">
        <w:t>распространение, предоставление персональных данных определенному кругу лиц</w:t>
      </w:r>
    </w:p>
    <w:p w:rsidR="008D0DBF" w:rsidRPr="004052A9" w:rsidRDefault="008D0DBF" w:rsidP="008D0DBF">
      <w:pPr>
        <w:pStyle w:val="ConsPlusNonformat"/>
        <w:jc w:val="both"/>
      </w:pPr>
      <w:r w:rsidRPr="004052A9">
        <w:t>(в  том  числе,  на  обработку  персональных  данных по поручению оператора</w:t>
      </w:r>
    </w:p>
    <w:p w:rsidR="008D0DBF" w:rsidRPr="004052A9" w:rsidRDefault="008D0DBF" w:rsidP="008D0DBF">
      <w:pPr>
        <w:pStyle w:val="ConsPlusNonformat"/>
        <w:jc w:val="both"/>
      </w:pPr>
      <w:r w:rsidRPr="004052A9">
        <w:t>другому лицу):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(наименование и адрес лица, осуществляющего обработку персональных данных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по поручению оператора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(если обработка будет поручена такому лицу))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Настоящее  согласие  действует  со дня его подписания и дается на период до</w:t>
      </w:r>
    </w:p>
    <w:p w:rsidR="008D0DBF" w:rsidRPr="004052A9" w:rsidRDefault="008D0DBF" w:rsidP="008D0DBF">
      <w:pPr>
        <w:pStyle w:val="ConsPlusNonformat"/>
        <w:jc w:val="both"/>
      </w:pPr>
      <w:r w:rsidRPr="004052A9">
        <w:t>истечения   сроков  хранения  соответствующей  информации  или  документов,</w:t>
      </w:r>
    </w:p>
    <w:p w:rsidR="008D0DBF" w:rsidRPr="004052A9" w:rsidRDefault="008D0DBF" w:rsidP="008D0DBF">
      <w:pPr>
        <w:pStyle w:val="ConsPlusNonformat"/>
        <w:jc w:val="both"/>
      </w:pPr>
      <w:r w:rsidRPr="004052A9">
        <w:t>содержащих    указанную   информацию,   определяемых   в   соответствии   с</w:t>
      </w:r>
    </w:p>
    <w:p w:rsidR="008D0DBF" w:rsidRPr="004052A9" w:rsidRDefault="008D0DBF" w:rsidP="008D0DBF">
      <w:pPr>
        <w:pStyle w:val="ConsPlusNonformat"/>
        <w:jc w:val="both"/>
      </w:pPr>
      <w:r w:rsidRPr="004052A9">
        <w:t>законодательством Российской Федерации.</w:t>
      </w:r>
    </w:p>
    <w:p w:rsidR="008D0DBF" w:rsidRPr="004052A9" w:rsidRDefault="008D0DBF" w:rsidP="008D0DBF">
      <w:pPr>
        <w:pStyle w:val="ConsPlusNonformat"/>
        <w:jc w:val="both"/>
      </w:pPr>
      <w:r w:rsidRPr="004052A9">
        <w:t>Настоящее  согласие  может быть отозвано в соответствии с законодательством</w:t>
      </w:r>
    </w:p>
    <w:p w:rsidR="008D0DBF" w:rsidRPr="004052A9" w:rsidRDefault="008D0DBF" w:rsidP="008D0DBF">
      <w:pPr>
        <w:pStyle w:val="ConsPlusNonformat"/>
        <w:jc w:val="both"/>
      </w:pPr>
      <w:r w:rsidRPr="004052A9">
        <w:t>Российской Федерации.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 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(фамилия, инициалы лица, давшего согласие)             (подпись)</w:t>
      </w:r>
    </w:p>
    <w:p w:rsidR="008D0DBF" w:rsidRDefault="008D0DBF" w:rsidP="008D0DBF">
      <w:pPr>
        <w:pStyle w:val="ConsPlusNonformat"/>
        <w:jc w:val="both"/>
      </w:pPr>
      <w:r w:rsidRPr="004052A9">
        <w:t>"___" ________________ ____ г.</w:t>
      </w:r>
    </w:p>
    <w:p w:rsidR="008D0DBF" w:rsidRDefault="008D0DBF" w:rsidP="008D0DBF">
      <w:pPr>
        <w:pStyle w:val="ConsPlusNonformat"/>
        <w:jc w:val="both"/>
      </w:pPr>
    </w:p>
    <w:p w:rsidR="008D0DBF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2</w:t>
      </w:r>
    </w:p>
    <w:p w:rsidR="008D0DBF" w:rsidRPr="004052A9" w:rsidRDefault="008D0DBF" w:rsidP="008D0DBF">
      <w:pPr>
        <w:pStyle w:val="ConsPlusNormal"/>
        <w:jc w:val="right"/>
      </w:pPr>
      <w:r w:rsidRPr="004052A9">
        <w:t>к Положению</w:t>
      </w:r>
    </w:p>
    <w:p w:rsidR="008D0DBF" w:rsidRPr="004052A9" w:rsidRDefault="008D0DBF" w:rsidP="008D0DBF">
      <w:pPr>
        <w:pStyle w:val="ConsPlusNormal"/>
        <w:jc w:val="right"/>
      </w:pPr>
      <w:r w:rsidRPr="004052A9">
        <w:t>по обеспечению безопасности</w:t>
      </w:r>
    </w:p>
    <w:p w:rsidR="008D0DBF" w:rsidRPr="004052A9" w:rsidRDefault="008D0DBF" w:rsidP="008D0DBF">
      <w:pPr>
        <w:pStyle w:val="ConsPlusNormal"/>
        <w:jc w:val="right"/>
      </w:pPr>
      <w:r w:rsidRPr="004052A9"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8" w:name="P581"/>
      <w:bookmarkEnd w:id="8"/>
      <w:r w:rsidRPr="004052A9">
        <w:t xml:space="preserve">                               ОБЯЗАТЕЛЬСТВО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О НЕРАЗГЛАШЕНИИ ИНФОРМАЦИИ, СОДЕРЖАЩЕЙ ПЕРСОНАЛЬНЫЕ ДАННЫЕ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Я, _______________________________________________________________________,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(Ф.И.О)</w:t>
      </w:r>
    </w:p>
    <w:p w:rsidR="008D0DBF" w:rsidRPr="004052A9" w:rsidRDefault="008D0DBF" w:rsidP="008D0DBF">
      <w:pPr>
        <w:pStyle w:val="ConsPlusNonformat"/>
        <w:jc w:val="both"/>
      </w:pPr>
      <w:r w:rsidRPr="004052A9">
        <w:t>исполняющий(ая) должностные обязанности по замещаемой должности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(должность, наименование структурного подразделения)</w:t>
      </w:r>
    </w:p>
    <w:p w:rsidR="008D0DBF" w:rsidRPr="004052A9" w:rsidRDefault="008D0DBF" w:rsidP="008D0DBF">
      <w:pPr>
        <w:pStyle w:val="ConsPlusNonformat"/>
        <w:jc w:val="both"/>
      </w:pPr>
      <w:r w:rsidRPr="004052A9">
        <w:t>предупрежден(а)  о том, что на период исполнения должностных обязанностей в</w:t>
      </w:r>
    </w:p>
    <w:p w:rsidR="008D0DBF" w:rsidRPr="004052A9" w:rsidRDefault="008D0DBF" w:rsidP="008D0DBF">
      <w:pPr>
        <w:pStyle w:val="ConsPlusNonformat"/>
        <w:jc w:val="both"/>
      </w:pPr>
      <w:r w:rsidRPr="004052A9">
        <w:t>соответствии  с  должностной  инструкцией  мне  будет предоставлен допуск к</w:t>
      </w:r>
    </w:p>
    <w:p w:rsidR="008D0DBF" w:rsidRPr="004052A9" w:rsidRDefault="008D0DBF" w:rsidP="008D0DBF">
      <w:pPr>
        <w:pStyle w:val="ConsPlusNonformat"/>
        <w:jc w:val="both"/>
      </w:pPr>
      <w:r w:rsidRPr="004052A9">
        <w:t>информации,  содержащей персональные данные. Настоящим добровольно принимаю</w:t>
      </w:r>
    </w:p>
    <w:p w:rsidR="008D0DBF" w:rsidRPr="004052A9" w:rsidRDefault="008D0DBF" w:rsidP="008D0DBF">
      <w:pPr>
        <w:pStyle w:val="ConsPlusNonformat"/>
        <w:jc w:val="both"/>
      </w:pPr>
      <w:r w:rsidRPr="004052A9">
        <w:t>на себя обязательства: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1. Не передавать и не  разглашать  третьим лицам информацию, содержащую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персональные  данные,  которая  мне  доверена  (будет  доверена) или станет</w:t>
      </w:r>
    </w:p>
    <w:p w:rsidR="008D0DBF" w:rsidRPr="004052A9" w:rsidRDefault="008D0DBF" w:rsidP="008D0DBF">
      <w:pPr>
        <w:pStyle w:val="ConsPlusNonformat"/>
        <w:jc w:val="both"/>
      </w:pPr>
      <w:r w:rsidRPr="004052A9">
        <w:t>известной в связи с исполнением должностных обязанностей.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2. В случае попытки третьих лиц получить от меня информацию, содержащую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персональные данные, сообщать непосредственному руководителю.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3. Не использовать информацию, содержащую  персональные данные, с целью</w:t>
      </w:r>
    </w:p>
    <w:p w:rsidR="008D0DBF" w:rsidRPr="004052A9" w:rsidRDefault="008D0DBF" w:rsidP="008D0DBF">
      <w:pPr>
        <w:pStyle w:val="ConsPlusNonformat"/>
        <w:jc w:val="both"/>
      </w:pPr>
      <w:r w:rsidRPr="004052A9">
        <w:t>получения выгоды.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4. Выполнять требования  нормативных правовых  актов,  регламентирующих</w:t>
      </w:r>
    </w:p>
    <w:p w:rsidR="008D0DBF" w:rsidRPr="004052A9" w:rsidRDefault="008D0DBF" w:rsidP="008D0DBF">
      <w:pPr>
        <w:pStyle w:val="ConsPlusNonformat"/>
        <w:jc w:val="both"/>
      </w:pPr>
      <w:r w:rsidRPr="004052A9">
        <w:t>вопросы защиты персональных данных.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5.  После  прекращения  права  на  допуск   к   информации,  содержащей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персональные  данные, не разглашать и не передавать третьим лицам известную</w:t>
      </w:r>
    </w:p>
    <w:p w:rsidR="008D0DBF" w:rsidRPr="004052A9" w:rsidRDefault="008D0DBF" w:rsidP="008D0DBF">
      <w:pPr>
        <w:pStyle w:val="ConsPlusNonformat"/>
        <w:jc w:val="both"/>
      </w:pPr>
      <w:r w:rsidRPr="004052A9">
        <w:t>мне информацию, содержащую персональные данные.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Я  предупрежден(а)  о том, что в случае нарушения данного обязательства</w:t>
      </w:r>
    </w:p>
    <w:p w:rsidR="008D0DBF" w:rsidRPr="004052A9" w:rsidRDefault="008D0DBF" w:rsidP="008D0DBF">
      <w:pPr>
        <w:pStyle w:val="ConsPlusNonformat"/>
        <w:jc w:val="both"/>
      </w:pPr>
      <w:r w:rsidRPr="004052A9">
        <w:t>буду  привлечен(а)  к  ответственности  в  соответствии с законодательством</w:t>
      </w:r>
    </w:p>
    <w:p w:rsidR="008D0DBF" w:rsidRPr="004052A9" w:rsidRDefault="008D0DBF" w:rsidP="008D0DBF">
      <w:pPr>
        <w:pStyle w:val="ConsPlusNonformat"/>
        <w:jc w:val="both"/>
      </w:pPr>
      <w:r w:rsidRPr="004052A9">
        <w:t>Российской Федерации.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           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(фамилия, инициалы)                                (подпись)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"___" _______________ ______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rPr>
          <w:szCs w:val="20"/>
        </w:rPr>
      </w:pPr>
      <w:r>
        <w:br w:type="page"/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3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spacing w:after="1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9" w:name="P629"/>
      <w:bookmarkEnd w:id="9"/>
      <w:r w:rsidRPr="004052A9">
        <w:t xml:space="preserve">                                Разъяснение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субъекту персональных данных юридических последствий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отказа предоставить свои персональные данные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Уважаемый(ая) ______________________!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В  соответствии  с  требованиями  Федерального  </w:t>
      </w:r>
      <w:hyperlink r:id="rId55" w:history="1">
        <w:r w:rsidRPr="004052A9">
          <w:t>закона</w:t>
        </w:r>
      </w:hyperlink>
      <w:r w:rsidRPr="004052A9">
        <w:t xml:space="preserve">  от 27 июля 2006</w:t>
      </w:r>
    </w:p>
    <w:p w:rsidR="008D0DBF" w:rsidRPr="004052A9" w:rsidRDefault="008D0DBF" w:rsidP="008D0DBF">
      <w:pPr>
        <w:pStyle w:val="ConsPlusNonformat"/>
        <w:jc w:val="both"/>
      </w:pPr>
      <w:r w:rsidRPr="004052A9">
        <w:t>года  N  152-ФЗ  "О  персональных  данных"  уведомляем Вас, что обязанность</w:t>
      </w:r>
    </w:p>
    <w:p w:rsidR="008D0DBF" w:rsidRPr="004052A9" w:rsidRDefault="008D0DBF" w:rsidP="008D0DBF">
      <w:pPr>
        <w:pStyle w:val="ConsPlusNonformat"/>
        <w:jc w:val="both"/>
      </w:pPr>
      <w:r w:rsidRPr="004052A9">
        <w:t>предоставления Вами персональных данных установлена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(реквизиты и наименование нормативных правовых актов)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В случае отказа Вами предоставить свои персональные данные, оператор не</w:t>
      </w:r>
    </w:p>
    <w:p w:rsidR="008D0DBF" w:rsidRPr="004052A9" w:rsidRDefault="008D0DBF" w:rsidP="008D0DBF">
      <w:pPr>
        <w:pStyle w:val="ConsPlusNonformat"/>
        <w:jc w:val="both"/>
      </w:pPr>
      <w:r w:rsidRPr="004052A9">
        <w:t>сможет на законных основаниях осуществлять такую обработку, что приведет к</w:t>
      </w:r>
    </w:p>
    <w:p w:rsidR="008D0DBF" w:rsidRPr="004052A9" w:rsidRDefault="008D0DBF" w:rsidP="008D0DBF">
      <w:pPr>
        <w:pStyle w:val="ConsPlusNonformat"/>
        <w:jc w:val="both"/>
      </w:pPr>
      <w:r w:rsidRPr="004052A9">
        <w:t>следующим для Вас юридическим последствиям 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(перечисляются юридические последствия для субъекта персональных данных,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то есть случаи возникновения, изменения или прекращения личных либо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имущественных прав граждан или случаи иным образом затрагивающие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его права, свободы и законные интересы)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В  соответствии  с  законодательством  в области персональных данных Вы</w:t>
      </w:r>
    </w:p>
    <w:p w:rsidR="008D0DBF" w:rsidRPr="004052A9" w:rsidRDefault="008D0DBF" w:rsidP="008D0DBF">
      <w:pPr>
        <w:pStyle w:val="ConsPlusNonformat"/>
        <w:jc w:val="both"/>
      </w:pPr>
      <w:r w:rsidRPr="004052A9">
        <w:t>имеете право: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 получение сведений об операторе, о месте его нахождения, о наличии у</w:t>
      </w:r>
    </w:p>
    <w:p w:rsidR="008D0DBF" w:rsidRPr="004052A9" w:rsidRDefault="008D0DBF" w:rsidP="008D0DBF">
      <w:pPr>
        <w:pStyle w:val="ConsPlusNonformat"/>
        <w:jc w:val="both"/>
      </w:pPr>
      <w:r w:rsidRPr="004052A9">
        <w:t>оператора  своих  персональных  данных,  а  также  на ознакомление с такими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персональными данными;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требовать  уточнения  своих  персональных  данных,  их блокирования или</w:t>
      </w:r>
    </w:p>
    <w:p w:rsidR="008D0DBF" w:rsidRPr="004052A9" w:rsidRDefault="008D0DBF" w:rsidP="008D0DBF">
      <w:pPr>
        <w:pStyle w:val="ConsPlusNonformat"/>
        <w:jc w:val="both"/>
      </w:pPr>
      <w:r w:rsidRPr="004052A9">
        <w:t>уничтожения   в   случае,  если  персональные  данные  являются  неполными,</w:t>
      </w:r>
    </w:p>
    <w:p w:rsidR="008D0DBF" w:rsidRPr="004052A9" w:rsidRDefault="008D0DBF" w:rsidP="008D0DBF">
      <w:pPr>
        <w:pStyle w:val="ConsPlusNonformat"/>
        <w:jc w:val="both"/>
      </w:pPr>
      <w:r w:rsidRPr="004052A9">
        <w:t>устаревшими,  неточными, незаконно полученными или не являются необходимыми</w:t>
      </w:r>
    </w:p>
    <w:p w:rsidR="008D0DBF" w:rsidRPr="004052A9" w:rsidRDefault="008D0DBF" w:rsidP="008D0DBF">
      <w:pPr>
        <w:pStyle w:val="ConsPlusNonformat"/>
        <w:jc w:val="both"/>
      </w:pPr>
      <w:r w:rsidRPr="004052A9">
        <w:t>для  заявленной  цели  обработки, а также принимать предусмотренные законом</w:t>
      </w:r>
    </w:p>
    <w:p w:rsidR="008D0DBF" w:rsidRPr="004052A9" w:rsidRDefault="008D0DBF" w:rsidP="008D0DBF">
      <w:pPr>
        <w:pStyle w:val="ConsPlusNonformat"/>
        <w:jc w:val="both"/>
      </w:pPr>
      <w:r w:rsidRPr="004052A9">
        <w:t>меры по защите своих прав;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  получение  при  обращении  или  при направлении запроса информации,</w:t>
      </w:r>
    </w:p>
    <w:p w:rsidR="008D0DBF" w:rsidRPr="004052A9" w:rsidRDefault="008D0DBF" w:rsidP="008D0DBF">
      <w:pPr>
        <w:pStyle w:val="ConsPlusNonformat"/>
        <w:jc w:val="both"/>
      </w:pPr>
      <w:r w:rsidRPr="004052A9">
        <w:t>касающейся обработки своих персональных данных;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  обжалование  действия  или  бездействия  оператора в уполномоченный</w:t>
      </w:r>
    </w:p>
    <w:p w:rsidR="008D0DBF" w:rsidRPr="004052A9" w:rsidRDefault="008D0DBF" w:rsidP="008D0DBF">
      <w:pPr>
        <w:pStyle w:val="ConsPlusNonformat"/>
        <w:jc w:val="both"/>
      </w:pPr>
      <w:r w:rsidRPr="004052A9">
        <w:t>орган  по защите прав субъектов персональных данных или в судебном порядке;</w:t>
      </w:r>
    </w:p>
    <w:p w:rsidR="008D0DBF" w:rsidRPr="004052A9" w:rsidRDefault="008D0DBF" w:rsidP="008D0DBF">
      <w:pPr>
        <w:pStyle w:val="ConsPlusNonformat"/>
        <w:jc w:val="both"/>
      </w:pPr>
      <w:r w:rsidRPr="004052A9">
        <w:t>на  защиту  своих  прав  и  законных  интересов,  в том числе на возмещение</w:t>
      </w:r>
    </w:p>
    <w:p w:rsidR="008D0DBF" w:rsidRPr="004052A9" w:rsidRDefault="008D0DBF" w:rsidP="008D0DBF">
      <w:pPr>
        <w:pStyle w:val="ConsPlusNonformat"/>
        <w:jc w:val="both"/>
      </w:pPr>
      <w:r w:rsidRPr="004052A9">
        <w:t>убытков и (или) компенсацию морального вреда в судебном порядке.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   __________________  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(должность)                (подпись)               (Ф.И.О.)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"___" 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pStyle w:val="ConsPlusNormal"/>
        <w:jc w:val="right"/>
        <w:outlineLvl w:val="1"/>
      </w:pPr>
    </w:p>
    <w:p w:rsidR="008D0DBF" w:rsidRDefault="008D0DBF" w:rsidP="008D0DBF">
      <w:pPr>
        <w:pStyle w:val="ConsPlusNormal"/>
        <w:jc w:val="right"/>
        <w:outlineLvl w:val="1"/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4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(указать уполномоченный орган)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0" w:name="P687"/>
      <w:bookmarkEnd w:id="10"/>
      <w:r w:rsidRPr="004052A9">
        <w:t xml:space="preserve">                        УВЕДОМЛЕНИЕ ОБ УНИЧТОЖЕНИИ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Настоящим уведомлением сообщаем Вам, что в связи с 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персональные данные 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(указать персональные данные)</w:t>
      </w:r>
    </w:p>
    <w:p w:rsidR="008D0DBF" w:rsidRPr="004052A9" w:rsidRDefault="008D0DBF" w:rsidP="008D0DBF">
      <w:pPr>
        <w:pStyle w:val="ConsPlusNonformat"/>
        <w:jc w:val="both"/>
      </w:pPr>
      <w:r w:rsidRPr="004052A9">
        <w:t>уничтожены.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t>Приложение 5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(указать уполномоченный орган)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1" w:name="P716"/>
      <w:bookmarkEnd w:id="11"/>
      <w:r w:rsidRPr="004052A9">
        <w:t xml:space="preserve">                                УВЕДОМЛЕНИЕ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ОБ УСТРАНЕНИИ ДОПУЩЕННЫХ НАРУШЕНИЙ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Настоящим  уведомлением  сообщаем  Вам,  что  допущенные  нарушения при</w:t>
      </w:r>
    </w:p>
    <w:p w:rsidR="008D0DBF" w:rsidRPr="004052A9" w:rsidRDefault="008D0DBF" w:rsidP="008D0DBF">
      <w:pPr>
        <w:pStyle w:val="ConsPlusNonformat"/>
        <w:jc w:val="both"/>
      </w:pPr>
      <w:r w:rsidRPr="004052A9">
        <w:t>обработке персональных данных, а именно 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(указать допущенные нарушения)</w:t>
      </w:r>
    </w:p>
    <w:p w:rsidR="008D0DBF" w:rsidRPr="004052A9" w:rsidRDefault="008D0DBF" w:rsidP="008D0DBF">
      <w:pPr>
        <w:pStyle w:val="ConsPlusNonformat"/>
        <w:jc w:val="both"/>
      </w:pPr>
      <w:r w:rsidRPr="004052A9">
        <w:t>устранены.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6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 xml:space="preserve">персональных данных в 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2" w:name="P741"/>
      <w:bookmarkEnd w:id="12"/>
      <w:r w:rsidRPr="004052A9">
        <w:t xml:space="preserve">                                  ЗАПРОС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Уважаемый(ая): ____________________________________________ (Ф.И.О.), в</w:t>
      </w:r>
    </w:p>
    <w:p w:rsidR="008D0DBF" w:rsidRPr="004052A9" w:rsidRDefault="008D0DBF" w:rsidP="008D0DBF">
      <w:pPr>
        <w:pStyle w:val="ConsPlusNonformat"/>
        <w:ind w:right="283"/>
        <w:jc w:val="both"/>
      </w:pPr>
      <w:r w:rsidRPr="004052A9">
        <w:t xml:space="preserve">связи с ___________________________ у </w:t>
      </w:r>
      <w:r>
        <w:t xml:space="preserve">управления образования и  молодёжной политики </w:t>
      </w:r>
      <w:r w:rsidRPr="004052A9">
        <w:t>администрации Уссурийского городского</w:t>
      </w:r>
      <w:r>
        <w:t xml:space="preserve"> </w:t>
      </w:r>
      <w:r w:rsidRPr="004052A9">
        <w:t>округа  возникла необходимость получения следующей информации, составляющей</w:t>
      </w:r>
      <w:r>
        <w:t xml:space="preserve"> </w:t>
      </w:r>
      <w:r w:rsidRPr="004052A9">
        <w:t>Ваши персональные данные __________________________________________________</w:t>
      </w:r>
      <w:r>
        <w:t>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(перечислить информацию)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Просим Вас предоставить указанные сведения в течение __________ рабочих</w:t>
      </w:r>
    </w:p>
    <w:p w:rsidR="008D0DBF" w:rsidRPr="004052A9" w:rsidRDefault="008D0DBF" w:rsidP="008D0DBF">
      <w:pPr>
        <w:pStyle w:val="ConsPlusNonformat"/>
        <w:jc w:val="both"/>
      </w:pPr>
      <w:r w:rsidRPr="004052A9">
        <w:t>дней с момента получения настоящего запроса.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В  случае  невозможности  предоставить  указанные  сведения  просим   в</w:t>
      </w:r>
    </w:p>
    <w:p w:rsidR="008D0DBF" w:rsidRPr="004052A9" w:rsidRDefault="008D0DBF" w:rsidP="008D0DBF">
      <w:pPr>
        <w:pStyle w:val="ConsPlusNonformat"/>
        <w:jc w:val="both"/>
      </w:pPr>
      <w:r w:rsidRPr="004052A9">
        <w:t>указанный срок  дать  письменное  согласие  на  получение  нами необходимой</w:t>
      </w:r>
    </w:p>
    <w:p w:rsidR="008D0DBF" w:rsidRPr="004052A9" w:rsidRDefault="008D0DBF" w:rsidP="008D0DBF">
      <w:pPr>
        <w:pStyle w:val="ConsPlusNonformat"/>
        <w:jc w:val="both"/>
      </w:pPr>
      <w:r w:rsidRPr="004052A9">
        <w:t>информации из следующих источников 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>следующими способами 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По результатам обработки указанной информации нами планируется принятие</w:t>
      </w:r>
    </w:p>
    <w:p w:rsidR="008D0DBF" w:rsidRPr="004052A9" w:rsidRDefault="008D0DBF" w:rsidP="008D0DBF">
      <w:pPr>
        <w:pStyle w:val="ConsPlusNonformat"/>
        <w:jc w:val="both"/>
      </w:pPr>
      <w:r w:rsidRPr="004052A9">
        <w:t>следующих решений, которые будут доведены до Вашего сведения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Против  принятого  решения  Вы  имеете  право  заявить  свои письменные</w:t>
      </w:r>
    </w:p>
    <w:p w:rsidR="008D0DBF" w:rsidRPr="004052A9" w:rsidRDefault="008D0DBF" w:rsidP="008D0DBF">
      <w:pPr>
        <w:pStyle w:val="ConsPlusNonformat"/>
        <w:jc w:val="both"/>
      </w:pPr>
      <w:r w:rsidRPr="004052A9">
        <w:t>возражения в _________________ срок.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t>Приложение 7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 xml:space="preserve">персональных данных в 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3" w:name="P776"/>
      <w:bookmarkEnd w:id="13"/>
      <w:r w:rsidRPr="004052A9">
        <w:t xml:space="preserve">                        УВЕДОМЛЕНИЕ О БЛОКИРОВАНИИ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Уважаемый(ая) _______________________________________________ (Ф.И.О.),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связи с __________________________________________ сообщаем Вам, что Ваши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персональные данные 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(указать персональные данные)</w:t>
      </w:r>
    </w:p>
    <w:p w:rsidR="008D0DBF" w:rsidRPr="004052A9" w:rsidRDefault="008D0DBF" w:rsidP="008D0DBF">
      <w:pPr>
        <w:pStyle w:val="ConsPlusNonformat"/>
        <w:jc w:val="both"/>
      </w:pPr>
      <w:r w:rsidRPr="004052A9">
        <w:t>заблокированы на срок ____________________________.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8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pStyle w:val="ConsPlusNonformat"/>
        <w:jc w:val="both"/>
      </w:pPr>
      <w:bookmarkStart w:id="14" w:name="P800"/>
      <w:bookmarkEnd w:id="14"/>
      <w:r w:rsidRPr="004052A9">
        <w:t xml:space="preserve">                         УВЕДОМЛЕНИЕ ОБ УТОЧНЕНИИ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Уважаемый(ая)  ___________________________________  (Ф.И.О.), в связи с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 сообщаем Вам, что Ваши персональные данные</w:t>
      </w:r>
    </w:p>
    <w:p w:rsidR="008D0DBF" w:rsidRPr="004052A9" w:rsidRDefault="008D0DBF" w:rsidP="008D0DBF">
      <w:pPr>
        <w:pStyle w:val="ConsPlusNonformat"/>
        <w:jc w:val="both"/>
      </w:pPr>
      <w:r w:rsidRPr="004052A9">
        <w:t>уточнены           в          соответствии          со          сведениями: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Default="008D0DBF" w:rsidP="008D0DBF">
      <w:pPr>
        <w:rPr>
          <w:szCs w:val="20"/>
        </w:rPr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t>Приложение 9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 xml:space="preserve">персональных данных в 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nformat"/>
        <w:jc w:val="both"/>
      </w:pPr>
      <w:bookmarkStart w:id="15" w:name="P823"/>
      <w:bookmarkEnd w:id="15"/>
      <w:r w:rsidRPr="004052A9">
        <w:t xml:space="preserve">                                УВЕДОМЛЕНИЕ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Уважаемый(ая) _______________________________________________ (Ф.И.О.),</w:t>
      </w:r>
    </w:p>
    <w:p w:rsidR="008D0DBF" w:rsidRPr="004052A9" w:rsidRDefault="008D0DBF" w:rsidP="008D0DBF">
      <w:pPr>
        <w:pStyle w:val="ConsPlusNonformat"/>
        <w:ind w:right="424"/>
        <w:jc w:val="both"/>
      </w:pPr>
      <w:r>
        <w:t>управлением</w:t>
      </w:r>
      <w:r w:rsidRPr="004052A9">
        <w:t xml:space="preserve">   </w:t>
      </w:r>
      <w:r>
        <w:t xml:space="preserve">образования и молодежной политики администрации </w:t>
      </w:r>
      <w:r w:rsidRPr="004052A9">
        <w:t>Уссурийского   городского  округа  производится  обработка</w:t>
      </w:r>
      <w:r>
        <w:t xml:space="preserve"> </w:t>
      </w:r>
      <w:r w:rsidRPr="004052A9">
        <w:t>сведений, составляющих Ваши персональные данные: __________________________</w:t>
      </w:r>
      <w:r>
        <w:t>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(указать сведения)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Цели обработки: ______________________________________________________.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Способы обработки: ___________________________________________________.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Перечень  лиц,  которые  имеют доступ  к  информации,  содержащей  Ваши</w:t>
      </w:r>
    </w:p>
    <w:p w:rsidR="008D0DBF" w:rsidRPr="004052A9" w:rsidRDefault="008D0DBF" w:rsidP="008D0DBF">
      <w:pPr>
        <w:pStyle w:val="ConsPlusNonformat"/>
        <w:jc w:val="both"/>
      </w:pPr>
      <w:r w:rsidRPr="004052A9">
        <w:t>персональные данные или могут получить такой доступ:</w:t>
      </w:r>
    </w:p>
    <w:p w:rsidR="008D0DBF" w:rsidRPr="004052A9" w:rsidRDefault="008D0DBF" w:rsidP="008D0D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28"/>
        <w:gridCol w:w="1644"/>
        <w:gridCol w:w="1871"/>
        <w:gridCol w:w="2211"/>
      </w:tblGrid>
      <w:tr w:rsidR="008D0DBF" w:rsidRPr="004052A9" w:rsidTr="006331FA">
        <w:tc>
          <w:tcPr>
            <w:tcW w:w="567" w:type="dxa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N</w:t>
            </w:r>
          </w:p>
        </w:tc>
        <w:tc>
          <w:tcPr>
            <w:tcW w:w="1928" w:type="dxa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Должность</w:t>
            </w:r>
          </w:p>
        </w:tc>
        <w:tc>
          <w:tcPr>
            <w:tcW w:w="1644" w:type="dxa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Ф.И.О.</w:t>
            </w:r>
          </w:p>
        </w:tc>
        <w:tc>
          <w:tcPr>
            <w:tcW w:w="1871" w:type="dxa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Вид доступа</w:t>
            </w:r>
          </w:p>
        </w:tc>
        <w:tc>
          <w:tcPr>
            <w:tcW w:w="2211" w:type="dxa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Примечания</w:t>
            </w:r>
          </w:p>
        </w:tc>
      </w:tr>
      <w:tr w:rsidR="008D0DBF" w:rsidRPr="004052A9" w:rsidTr="006331FA">
        <w:tc>
          <w:tcPr>
            <w:tcW w:w="567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928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644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871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2211" w:type="dxa"/>
          </w:tcPr>
          <w:p w:rsidR="008D0DBF" w:rsidRPr="004052A9" w:rsidRDefault="008D0DBF" w:rsidP="006331FA">
            <w:pPr>
              <w:pStyle w:val="ConsPlusNormal"/>
            </w:pPr>
          </w:p>
        </w:tc>
      </w:tr>
      <w:tr w:rsidR="008D0DBF" w:rsidRPr="004052A9" w:rsidTr="006331FA">
        <w:tc>
          <w:tcPr>
            <w:tcW w:w="567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928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644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871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2211" w:type="dxa"/>
          </w:tcPr>
          <w:p w:rsidR="008D0DBF" w:rsidRPr="004052A9" w:rsidRDefault="008D0DBF" w:rsidP="006331FA">
            <w:pPr>
              <w:pStyle w:val="ConsPlusNormal"/>
            </w:pPr>
          </w:p>
        </w:tc>
      </w:tr>
      <w:tr w:rsidR="008D0DBF" w:rsidRPr="004052A9" w:rsidTr="006331FA">
        <w:tc>
          <w:tcPr>
            <w:tcW w:w="567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928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644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1871" w:type="dxa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2211" w:type="dxa"/>
          </w:tcPr>
          <w:p w:rsidR="008D0DBF" w:rsidRPr="004052A9" w:rsidRDefault="008D0DBF" w:rsidP="006331FA">
            <w:pPr>
              <w:pStyle w:val="ConsPlusNormal"/>
            </w:pPr>
          </w:p>
        </w:tc>
      </w:tr>
    </w:tbl>
    <w:p w:rsidR="008D0DBF" w:rsidRPr="004052A9" w:rsidRDefault="008D0DBF" w:rsidP="008D0DBF">
      <w:pPr>
        <w:pStyle w:val="ConsPlusNonformat"/>
        <w:jc w:val="both"/>
      </w:pPr>
      <w:r w:rsidRPr="004052A9">
        <w:t xml:space="preserve">    По результатам обработки указанной информации нами планируется принятие</w:t>
      </w:r>
    </w:p>
    <w:p w:rsidR="008D0DBF" w:rsidRPr="004052A9" w:rsidRDefault="008D0DBF" w:rsidP="008D0DBF">
      <w:pPr>
        <w:pStyle w:val="ConsPlusNonformat"/>
        <w:jc w:val="both"/>
      </w:pPr>
      <w:r w:rsidRPr="004052A9">
        <w:t>следующих решений, которые будут доведены до Вашего сведения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Против  принятого  решения  Вы  имеете  право  заявить  свои письменные</w:t>
      </w:r>
    </w:p>
    <w:p w:rsidR="008D0DBF" w:rsidRPr="004052A9" w:rsidRDefault="008D0DBF" w:rsidP="008D0DBF">
      <w:pPr>
        <w:pStyle w:val="ConsPlusNonformat"/>
        <w:jc w:val="both"/>
      </w:pPr>
      <w:r w:rsidRPr="004052A9">
        <w:t>возражения в ________ срок.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10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6" w:name="P877"/>
      <w:bookmarkEnd w:id="16"/>
      <w:r w:rsidRPr="004052A9">
        <w:t xml:space="preserve">                        УВЕДОМЛЕНИЕ ОБ УНИЧТОЖЕНИИ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Уважаемый(ая) _______________________________________________ (Ф.И.О.),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связи с ________________________________________________________ сообщаем</w:t>
      </w:r>
    </w:p>
    <w:p w:rsidR="008D0DBF" w:rsidRPr="004052A9" w:rsidRDefault="008D0DBF" w:rsidP="008D0DBF">
      <w:pPr>
        <w:pStyle w:val="ConsPlusNonformat"/>
        <w:jc w:val="both"/>
      </w:pPr>
      <w:r w:rsidRPr="004052A9">
        <w:t>Вам, что Ваши персональные данные 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(указать персональные данные)</w:t>
      </w:r>
    </w:p>
    <w:p w:rsidR="008D0DBF" w:rsidRPr="004052A9" w:rsidRDefault="008D0DBF" w:rsidP="008D0DBF">
      <w:pPr>
        <w:pStyle w:val="ConsPlusNonformat"/>
        <w:jc w:val="both"/>
      </w:pPr>
      <w:r w:rsidRPr="004052A9">
        <w:t>уничтожены.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t>Приложение 11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 xml:space="preserve">персональных данных в 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7" w:name="P902"/>
      <w:bookmarkEnd w:id="17"/>
      <w:r w:rsidRPr="004052A9">
        <w:t xml:space="preserve">                                УВЕДОМЛЕНИЕ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ОБ УСТРАНЕНИИ ДОПУЩЕННЫХ НАРУШЕНИЙ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Уважаемый(ая) _____________________________________ (Ф.И.О.), в связи с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  сообщаем Вам, что все допущенные нарушения</w:t>
      </w:r>
    </w:p>
    <w:p w:rsidR="008D0DBF" w:rsidRPr="004052A9" w:rsidRDefault="008D0DBF" w:rsidP="008D0DBF">
      <w:pPr>
        <w:pStyle w:val="ConsPlusNonformat"/>
        <w:jc w:val="both"/>
      </w:pPr>
      <w:r w:rsidRPr="004052A9">
        <w:t>при обработке Ваших персональных данных устранены.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rPr>
          <w:szCs w:val="20"/>
        </w:rPr>
      </w:pPr>
      <w:r>
        <w:br w:type="page"/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12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В 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от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  (Ф.И.О. заявителя)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(наименование и реквизиты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документа, удостоверяющего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личность заявителя)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8" w:name="P935"/>
      <w:bookmarkEnd w:id="18"/>
      <w:r w:rsidRPr="004052A9">
        <w:t xml:space="preserve">                                 ЗАЯВЛЕНИЕ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Прошу заблокировать обрабатываемые Вами мои персональные данные: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(указать блокируемые персональные данные)</w:t>
      </w:r>
    </w:p>
    <w:p w:rsidR="008D0DBF" w:rsidRPr="004052A9" w:rsidRDefault="008D0DBF" w:rsidP="008D0DBF">
      <w:pPr>
        <w:pStyle w:val="ConsPlusNonformat"/>
        <w:jc w:val="both"/>
      </w:pPr>
      <w:r w:rsidRPr="004052A9">
        <w:t>на срок: _________________________________________________________________;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(указать срок блокирования)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связи с тем, что _______________________________________________________.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(указать причину блокирования персональных данных)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rPr>
          <w:szCs w:val="20"/>
        </w:rPr>
      </w:pPr>
      <w:r>
        <w:br w:type="page"/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13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В 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от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  (Ф.И.О. заявителя)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(наименование и реквизиты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документа, удостоверяющего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личность заявителя)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19" w:name="P971"/>
      <w:bookmarkEnd w:id="19"/>
      <w:r w:rsidRPr="004052A9">
        <w:t xml:space="preserve">                                 ЗАЯВЛЕНИЕ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В   том   случае  если  </w:t>
      </w:r>
      <w:r>
        <w:t>управление</w:t>
      </w:r>
      <w:r w:rsidRPr="004052A9">
        <w:t xml:space="preserve">  </w:t>
      </w:r>
      <w:r>
        <w:t xml:space="preserve">образования и молодежной политики администрации </w:t>
      </w:r>
      <w:r w:rsidRPr="004052A9">
        <w:t>Уссурийского  городского  округа</w:t>
      </w:r>
      <w:r>
        <w:t xml:space="preserve"> </w:t>
      </w:r>
      <w:r w:rsidRPr="004052A9">
        <w:t>обрабатывает  мои  персональные  данные,  прошу предоставить мне сведения о</w:t>
      </w:r>
      <w:r>
        <w:t xml:space="preserve"> </w:t>
      </w:r>
      <w:r w:rsidRPr="004052A9">
        <w:t>Вашей  организации.  В  противном  случае,  прошу  Вас  уведомить  меня  об</w:t>
      </w:r>
      <w:r>
        <w:t xml:space="preserve"> </w:t>
      </w:r>
      <w:r w:rsidRPr="004052A9">
        <w:t>отсутствии обработки моих персональных данных.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rPr>
          <w:szCs w:val="20"/>
        </w:rPr>
      </w:pPr>
      <w:r>
        <w:br w:type="page"/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14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В 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от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 (Ф.И.О. заявителя)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(наименование и реквизиты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документа, удостоверяющего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личность заявителя)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20" w:name="P1004"/>
      <w:bookmarkEnd w:id="20"/>
      <w:r w:rsidRPr="004052A9">
        <w:t xml:space="preserve">                                 ЗАЯВЛЕНИЕ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Прошу предоставить мне для ознакомления обрабатываемую Вами информацию,</w:t>
      </w:r>
    </w:p>
    <w:p w:rsidR="008D0DBF" w:rsidRPr="004052A9" w:rsidRDefault="008D0DBF" w:rsidP="008D0DBF">
      <w:pPr>
        <w:pStyle w:val="ConsPlusNonformat"/>
        <w:jc w:val="both"/>
      </w:pPr>
      <w:r w:rsidRPr="004052A9">
        <w:t>составляющую  мои  персональные  данные,  указать  цели, способы и сроки ее</w:t>
      </w:r>
    </w:p>
    <w:p w:rsidR="008D0DBF" w:rsidRPr="004052A9" w:rsidRDefault="008D0DBF" w:rsidP="008D0DBF">
      <w:pPr>
        <w:pStyle w:val="ConsPlusNonformat"/>
        <w:jc w:val="both"/>
      </w:pPr>
      <w:r w:rsidRPr="004052A9">
        <w:t>обработки;  предоставить  сведения  о  лицах,  которые  имеют  к ней доступ</w:t>
      </w:r>
    </w:p>
    <w:p w:rsidR="008D0DBF" w:rsidRPr="004052A9" w:rsidRDefault="008D0DBF" w:rsidP="008D0DBF">
      <w:pPr>
        <w:pStyle w:val="ConsPlusNonformat"/>
        <w:jc w:val="both"/>
      </w:pPr>
      <w:r w:rsidRPr="004052A9">
        <w:t>(которым  может  быть  предоставлен  такой  доступ);  сведения о том, какие</w:t>
      </w:r>
    </w:p>
    <w:p w:rsidR="008D0DBF" w:rsidRPr="004052A9" w:rsidRDefault="008D0DBF" w:rsidP="008D0DBF">
      <w:pPr>
        <w:pStyle w:val="ConsPlusNonformat"/>
        <w:jc w:val="both"/>
      </w:pPr>
      <w:r w:rsidRPr="004052A9">
        <w:t>юридические  последствия  для  меня  может  повлечь  ее обработка. В случае</w:t>
      </w:r>
    </w:p>
    <w:p w:rsidR="008D0DBF" w:rsidRPr="004052A9" w:rsidRDefault="008D0DBF" w:rsidP="008D0DBF">
      <w:pPr>
        <w:pStyle w:val="ConsPlusNonformat"/>
        <w:jc w:val="both"/>
      </w:pPr>
      <w:r w:rsidRPr="004052A9">
        <w:t>отсутствия такой информации, прошу Вас уведомить меня об этом.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rPr>
          <w:szCs w:val="20"/>
        </w:rPr>
      </w:pPr>
      <w:r>
        <w:br w:type="page"/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15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В 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от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 (Ф.И.О. заявителя)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(наименование и реквизиты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документа, удостоверяющего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личность заявителя)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21" w:name="P1039"/>
      <w:bookmarkEnd w:id="21"/>
      <w:r w:rsidRPr="004052A9">
        <w:t xml:space="preserve">                                 ЗАЯВЛЕНИЕ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Прошу уничтожить обрабатываемые Вами мои персональные данные: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__________________________________________________________________________;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(указать уничтожаемые персональные данные)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связи с тем, что _______________________________________________________.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(указать причину уничтожения персональных данных)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Default="008D0DBF" w:rsidP="008D0DBF">
      <w:pPr>
        <w:rPr>
          <w:szCs w:val="20"/>
        </w:rPr>
      </w:pPr>
      <w:r>
        <w:br w:type="page"/>
      </w: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16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В 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от 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  (Ф.И.О. заявителя)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(наименование и реквизиты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документа, удостоверяющего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                   личность заявителя)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22" w:name="P1074"/>
      <w:bookmarkEnd w:id="22"/>
      <w:r w:rsidRPr="004052A9">
        <w:t xml:space="preserve">                                 ЗАЯВЛЕНИЕ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Прошу   уточнить   обрабатываемые   Вами   мои   персональные  данные в</w:t>
      </w:r>
    </w:p>
    <w:p w:rsidR="008D0DBF" w:rsidRPr="004052A9" w:rsidRDefault="008D0DBF" w:rsidP="008D0DBF">
      <w:pPr>
        <w:pStyle w:val="ConsPlusNonformat"/>
        <w:jc w:val="both"/>
      </w:pPr>
      <w:r w:rsidRPr="004052A9">
        <w:t>соответствии со сведениями: 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__________________________________________________________________________;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(указать уточненные персональные данные заявителя)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связи с тем, что _______________________________________________________.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(указать причину уточнения персональных данных)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  _________________  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(должность)            (подпись)                (Ф.И.О.)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"___" _______________ 20__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sectPr w:rsidR="008D0DBF" w:rsidRPr="004052A9" w:rsidSect="00381DCF">
          <w:headerReference w:type="default" r:id="rId5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</w:t>
      </w:r>
      <w:bookmarkStart w:id="23" w:name="_GoBack"/>
      <w:bookmarkEnd w:id="23"/>
      <w:r w:rsidRPr="004052A9">
        <w:t>ожение 17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24" w:name="P1099"/>
      <w:bookmarkEnd w:id="24"/>
      <w:r w:rsidRPr="004052A9">
        <w:t xml:space="preserve">                                  ЖУРНАЛ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УЧЕТА ОБРАЩЕНИИ СУБЪЕКТОВ ПЕРСОНАЛЬНЫХ ДАННЫХ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ПО ВОПРОСАМ ОБРАБОТКИ ПЕРСОНАЛЬНЫХ ДАННЫХ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Журнал начат "__" _________ 20__ г.  Журнал завершен "__" _________ 20__ г.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 /Должность/   __________________________ /Должность/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 /Ф.И.О., подпись/    ____________________ /Ф.И.О., подпись/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На ________ листах</w:t>
      </w:r>
    </w:p>
    <w:p w:rsidR="008D0DBF" w:rsidRPr="004052A9" w:rsidRDefault="008D0DBF" w:rsidP="008D0DBF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7"/>
        <w:gridCol w:w="2504"/>
        <w:gridCol w:w="1799"/>
        <w:gridCol w:w="1376"/>
        <w:gridCol w:w="2292"/>
        <w:gridCol w:w="2293"/>
        <w:gridCol w:w="1963"/>
        <w:gridCol w:w="1800"/>
      </w:tblGrid>
      <w:tr w:rsidR="008D0DBF" w:rsidRPr="004052A9" w:rsidTr="006331FA">
        <w:tc>
          <w:tcPr>
            <w:tcW w:w="240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N п/п</w:t>
            </w:r>
          </w:p>
        </w:tc>
        <w:tc>
          <w:tcPr>
            <w:tcW w:w="865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Сведения о запрашивающем лице</w:t>
            </w: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Краткое содержание обращения</w:t>
            </w:r>
          </w:p>
        </w:tc>
        <w:tc>
          <w:tcPr>
            <w:tcW w:w="481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Цель запроса</w:t>
            </w: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Отметка о предоставлении: информации или отказе в ее предоставлении</w:t>
            </w: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Дата передачи/отказа в предоставлении информации</w:t>
            </w:r>
          </w:p>
        </w:tc>
        <w:tc>
          <w:tcPr>
            <w:tcW w:w="577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Подпись ответственного лица</w:t>
            </w: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  <w:jc w:val="center"/>
            </w:pPr>
            <w:r w:rsidRPr="004052A9">
              <w:t>Примечание</w:t>
            </w:r>
          </w:p>
        </w:tc>
      </w:tr>
      <w:tr w:rsidR="008D0DBF" w:rsidRPr="004052A9" w:rsidTr="006331FA">
        <w:tc>
          <w:tcPr>
            <w:tcW w:w="240" w:type="pct"/>
          </w:tcPr>
          <w:p w:rsidR="008D0DBF" w:rsidRPr="004052A9" w:rsidRDefault="008D0DBF" w:rsidP="006331FA">
            <w:pPr>
              <w:pStyle w:val="ConsPlusNormal"/>
            </w:pPr>
            <w:r w:rsidRPr="004052A9">
              <w:t>1</w:t>
            </w:r>
          </w:p>
        </w:tc>
        <w:tc>
          <w:tcPr>
            <w:tcW w:w="86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481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577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</w:tr>
      <w:tr w:rsidR="008D0DBF" w:rsidRPr="004052A9" w:rsidTr="006331FA">
        <w:tc>
          <w:tcPr>
            <w:tcW w:w="240" w:type="pct"/>
          </w:tcPr>
          <w:p w:rsidR="008D0DBF" w:rsidRPr="004052A9" w:rsidRDefault="008D0DBF" w:rsidP="006331FA">
            <w:pPr>
              <w:pStyle w:val="ConsPlusNormal"/>
            </w:pPr>
            <w:r w:rsidRPr="004052A9">
              <w:t>2</w:t>
            </w:r>
          </w:p>
        </w:tc>
        <w:tc>
          <w:tcPr>
            <w:tcW w:w="86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481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577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</w:tr>
      <w:tr w:rsidR="008D0DBF" w:rsidRPr="004052A9" w:rsidTr="006331FA">
        <w:tc>
          <w:tcPr>
            <w:tcW w:w="240" w:type="pct"/>
          </w:tcPr>
          <w:p w:rsidR="008D0DBF" w:rsidRPr="004052A9" w:rsidRDefault="008D0DBF" w:rsidP="006331FA">
            <w:pPr>
              <w:pStyle w:val="ConsPlusNormal"/>
            </w:pPr>
            <w:r w:rsidRPr="004052A9">
              <w:t>3</w:t>
            </w:r>
          </w:p>
        </w:tc>
        <w:tc>
          <w:tcPr>
            <w:tcW w:w="86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481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577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</w:tr>
      <w:tr w:rsidR="008D0DBF" w:rsidRPr="004052A9" w:rsidTr="006331FA">
        <w:tc>
          <w:tcPr>
            <w:tcW w:w="240" w:type="pct"/>
          </w:tcPr>
          <w:p w:rsidR="008D0DBF" w:rsidRPr="004052A9" w:rsidRDefault="008D0DBF" w:rsidP="006331FA">
            <w:pPr>
              <w:pStyle w:val="ConsPlusNormal"/>
            </w:pPr>
            <w:r w:rsidRPr="004052A9">
              <w:t>4</w:t>
            </w:r>
          </w:p>
        </w:tc>
        <w:tc>
          <w:tcPr>
            <w:tcW w:w="86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481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577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</w:tr>
      <w:tr w:rsidR="008D0DBF" w:rsidRPr="004052A9" w:rsidTr="006331FA">
        <w:tc>
          <w:tcPr>
            <w:tcW w:w="240" w:type="pct"/>
          </w:tcPr>
          <w:p w:rsidR="008D0DBF" w:rsidRPr="004052A9" w:rsidRDefault="008D0DBF" w:rsidP="006331FA">
            <w:pPr>
              <w:pStyle w:val="ConsPlusNormal"/>
            </w:pPr>
            <w:r w:rsidRPr="004052A9">
              <w:t>5</w:t>
            </w:r>
          </w:p>
        </w:tc>
        <w:tc>
          <w:tcPr>
            <w:tcW w:w="86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481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793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577" w:type="pct"/>
          </w:tcPr>
          <w:p w:rsidR="008D0DBF" w:rsidRPr="004052A9" w:rsidRDefault="008D0DBF" w:rsidP="006331FA">
            <w:pPr>
              <w:pStyle w:val="ConsPlusNormal"/>
            </w:pPr>
          </w:p>
        </w:tc>
        <w:tc>
          <w:tcPr>
            <w:tcW w:w="625" w:type="pct"/>
          </w:tcPr>
          <w:p w:rsidR="008D0DBF" w:rsidRPr="004052A9" w:rsidRDefault="008D0DBF" w:rsidP="006331FA">
            <w:pPr>
              <w:pStyle w:val="ConsPlusNormal"/>
            </w:pPr>
          </w:p>
        </w:tc>
      </w:tr>
    </w:tbl>
    <w:p w:rsidR="008D0DBF" w:rsidRPr="004052A9" w:rsidRDefault="008D0DBF" w:rsidP="008D0DBF">
      <w:pPr>
        <w:sectPr w:rsidR="008D0DBF" w:rsidRPr="004052A9" w:rsidSect="00187722">
          <w:pgSz w:w="16838" w:h="11905" w:orient="landscape"/>
          <w:pgMar w:top="1418" w:right="1134" w:bottom="850" w:left="1134" w:header="0" w:footer="0" w:gutter="0"/>
          <w:cols w:space="720"/>
        </w:sectPr>
      </w:pPr>
    </w:p>
    <w:p w:rsidR="008D0DBF" w:rsidRPr="004052A9" w:rsidRDefault="008D0DBF" w:rsidP="008D0DBF">
      <w:pPr>
        <w:pStyle w:val="ConsPlusNormal"/>
        <w:jc w:val="right"/>
        <w:outlineLvl w:val="1"/>
      </w:pPr>
      <w:r w:rsidRPr="004052A9">
        <w:lastRenderedPageBreak/>
        <w:t>Приложение 18</w:t>
      </w:r>
    </w:p>
    <w:p w:rsidR="008D0DBF" w:rsidRDefault="008D0DBF" w:rsidP="008D0DBF">
      <w:pPr>
        <w:pStyle w:val="ConsPlusNormal"/>
        <w:jc w:val="right"/>
      </w:pPr>
      <w:r>
        <w:t>к Положению</w:t>
      </w:r>
    </w:p>
    <w:p w:rsidR="008D0DBF" w:rsidRDefault="008D0DBF" w:rsidP="008D0DBF">
      <w:pPr>
        <w:pStyle w:val="ConsPlusNormal"/>
        <w:jc w:val="right"/>
      </w:pPr>
      <w:r>
        <w:t>по обеспечению безопасности</w:t>
      </w:r>
    </w:p>
    <w:p w:rsidR="008D0DBF" w:rsidRDefault="008D0DBF" w:rsidP="008D0DBF">
      <w:pPr>
        <w:pStyle w:val="ConsPlusNormal"/>
        <w:jc w:val="right"/>
      </w:pPr>
      <w:r>
        <w:t>персональных данных в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в МБДОУ </w:t>
      </w:r>
      <w:r>
        <w:rPr>
          <w:szCs w:val="28"/>
        </w:rPr>
        <w:t>«</w:t>
      </w:r>
      <w:r w:rsidRPr="00D56DB1">
        <w:rPr>
          <w:szCs w:val="28"/>
        </w:rPr>
        <w:t>Детский сад №40» г.</w:t>
      </w:r>
    </w:p>
    <w:p w:rsidR="008D0DBF" w:rsidRDefault="008D0DBF" w:rsidP="008D0DBF">
      <w:pPr>
        <w:pStyle w:val="ConsPlusNormal"/>
        <w:jc w:val="right"/>
        <w:rPr>
          <w:szCs w:val="28"/>
        </w:rPr>
      </w:pPr>
      <w:r w:rsidRPr="00D56DB1">
        <w:rPr>
          <w:szCs w:val="28"/>
        </w:rPr>
        <w:t xml:space="preserve"> Уссурийска Уссурийского</w:t>
      </w:r>
    </w:p>
    <w:p w:rsidR="008D0DBF" w:rsidRPr="004052A9" w:rsidRDefault="008D0DBF" w:rsidP="008D0DBF">
      <w:pPr>
        <w:pStyle w:val="ConsPlusNormal"/>
        <w:jc w:val="right"/>
      </w:pPr>
      <w:r w:rsidRPr="00D56DB1">
        <w:rPr>
          <w:szCs w:val="28"/>
        </w:rPr>
        <w:t>городского округа</w:t>
      </w:r>
      <w:r>
        <w:t xml:space="preserve"> </w:t>
      </w:r>
    </w:p>
    <w:p w:rsidR="008D0DBF" w:rsidRDefault="008D0DBF" w:rsidP="008D0DBF">
      <w:pPr>
        <w:pStyle w:val="ConsPlusNormal"/>
        <w:jc w:val="right"/>
      </w:pPr>
      <w:r>
        <w:t xml:space="preserve"> </w:t>
      </w:r>
    </w:p>
    <w:p w:rsidR="008D0DBF" w:rsidRPr="004052A9" w:rsidRDefault="008D0DBF" w:rsidP="008D0DBF">
      <w:pPr>
        <w:pStyle w:val="ConsPlusNormal"/>
        <w:jc w:val="right"/>
      </w:pPr>
    </w:p>
    <w:p w:rsidR="008D0DBF" w:rsidRPr="004052A9" w:rsidRDefault="008D0DBF" w:rsidP="008D0DBF">
      <w:pPr>
        <w:spacing w:after="1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nformat"/>
        <w:jc w:val="both"/>
      </w:pPr>
      <w:bookmarkStart w:id="25" w:name="P1172"/>
      <w:bookmarkEnd w:id="25"/>
      <w:r w:rsidRPr="004052A9">
        <w:t xml:space="preserve">                                 Согласие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на включение персональных данных в общедоступные источники персональных</w:t>
      </w:r>
    </w:p>
    <w:p w:rsidR="008D0DBF" w:rsidRPr="004052A9" w:rsidRDefault="008D0DBF" w:rsidP="008D0DBF">
      <w:pPr>
        <w:pStyle w:val="ConsPlusNonformat"/>
        <w:jc w:val="both"/>
      </w:pPr>
      <w:r w:rsidRPr="004052A9">
        <w:t>данных</w:t>
      </w:r>
      <w:r>
        <w:t xml:space="preserve"> управления образования и молодежной политики</w:t>
      </w:r>
      <w:r w:rsidRPr="004052A9">
        <w:t xml:space="preserve"> администрации Уссурийского городского округа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Я, _______________________________________________________________________,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(Ф.И.О.)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 серия _________ N 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(вид документа, удостоверяющего личность)</w:t>
      </w:r>
    </w:p>
    <w:p w:rsidR="008D0DBF" w:rsidRPr="004052A9" w:rsidRDefault="008D0DBF" w:rsidP="008D0DBF">
      <w:pPr>
        <w:pStyle w:val="ConsPlusNonformat"/>
        <w:jc w:val="both"/>
      </w:pPr>
      <w:r w:rsidRPr="004052A9">
        <w:t>выдан ____________________________________________________________________,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     (когда и кем)</w:t>
      </w:r>
    </w:p>
    <w:p w:rsidR="008D0DBF" w:rsidRPr="004052A9" w:rsidRDefault="008D0DBF" w:rsidP="008D0DBF">
      <w:pPr>
        <w:pStyle w:val="ConsPlusNonformat"/>
        <w:jc w:val="both"/>
      </w:pPr>
      <w:r w:rsidRPr="004052A9">
        <w:t>проживающий(ая) по адресу: 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__________________________________________________________________________,</w:t>
      </w:r>
    </w:p>
    <w:p w:rsidR="008D0DBF" w:rsidRPr="004052A9" w:rsidRDefault="008D0DBF" w:rsidP="008D0DBF">
      <w:pPr>
        <w:pStyle w:val="ConsPlusNonformat"/>
        <w:jc w:val="both"/>
      </w:pPr>
      <w:r w:rsidRPr="004052A9">
        <w:t>в целях 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(цель обработки персональных данных)</w:t>
      </w:r>
    </w:p>
    <w:p w:rsidR="008D0DBF" w:rsidRPr="004052A9" w:rsidRDefault="008D0DBF" w:rsidP="008D0DBF">
      <w:pPr>
        <w:pStyle w:val="ConsPlusNonformat"/>
        <w:jc w:val="both"/>
      </w:pPr>
      <w:r w:rsidRPr="004052A9">
        <w:t>даю согласие 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        (наименование и адрес оператора)</w:t>
      </w:r>
    </w:p>
    <w:p w:rsidR="008D0DBF" w:rsidRPr="004052A9" w:rsidRDefault="008D0DBF" w:rsidP="008D0DBF">
      <w:pPr>
        <w:pStyle w:val="ConsPlusNonformat"/>
        <w:jc w:val="both"/>
      </w:pPr>
      <w:r w:rsidRPr="004052A9">
        <w:t>считать следующие персональные данные общедоступными: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__________________________________________________________________________.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                 (перечислить персональные данные)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Согласен  на  осуществление  любых действий (операций) или совокупность</w:t>
      </w:r>
    </w:p>
    <w:p w:rsidR="008D0DBF" w:rsidRPr="004052A9" w:rsidRDefault="008D0DBF" w:rsidP="008D0DBF">
      <w:pPr>
        <w:pStyle w:val="ConsPlusNonformat"/>
        <w:jc w:val="both"/>
      </w:pPr>
      <w:r w:rsidRPr="004052A9">
        <w:t>действий (операций), совершаемых с использованием средств автоматизации или</w:t>
      </w:r>
    </w:p>
    <w:p w:rsidR="008D0DBF" w:rsidRPr="004052A9" w:rsidRDefault="008D0DBF" w:rsidP="008D0DBF">
      <w:pPr>
        <w:pStyle w:val="ConsPlusNonformat"/>
        <w:jc w:val="both"/>
      </w:pPr>
      <w:r w:rsidRPr="004052A9">
        <w:t>без  использования  таких  средств  с  моими  общедоступными  персональными</w:t>
      </w:r>
    </w:p>
    <w:p w:rsidR="008D0DBF" w:rsidRPr="004052A9" w:rsidRDefault="008D0DBF" w:rsidP="008D0DBF">
      <w:pPr>
        <w:pStyle w:val="ConsPlusNonformat"/>
        <w:jc w:val="both"/>
      </w:pPr>
      <w:r w:rsidRPr="004052A9">
        <w:t>данными,   включая  сбор,  запись,  систематизацию,  накопление,  хранение,</w:t>
      </w:r>
    </w:p>
    <w:p w:rsidR="008D0DBF" w:rsidRPr="004052A9" w:rsidRDefault="008D0DBF" w:rsidP="008D0DBF">
      <w:pPr>
        <w:pStyle w:val="ConsPlusNonformat"/>
        <w:jc w:val="both"/>
      </w:pPr>
      <w:r w:rsidRPr="004052A9">
        <w:t>уточнение     (обновление,     изменение),    извлечение,    использование,</w:t>
      </w:r>
    </w:p>
    <w:p w:rsidR="008D0DBF" w:rsidRPr="004052A9" w:rsidRDefault="008D0DBF" w:rsidP="008D0DBF">
      <w:pPr>
        <w:pStyle w:val="ConsPlusNonformat"/>
        <w:jc w:val="both"/>
      </w:pPr>
      <w:r w:rsidRPr="004052A9">
        <w:t>обезличивание,  блокирование,  удаление, уничтожение персональных данных, в</w:t>
      </w:r>
    </w:p>
    <w:p w:rsidR="008D0DBF" w:rsidRPr="004052A9" w:rsidRDefault="008D0DBF" w:rsidP="008D0DBF">
      <w:pPr>
        <w:pStyle w:val="ConsPlusNonformat"/>
        <w:jc w:val="both"/>
      </w:pPr>
      <w:r w:rsidRPr="004052A9">
        <w:t>том числе на передачу, доступ, распространение, предоставление персональных</w:t>
      </w:r>
    </w:p>
    <w:p w:rsidR="008D0DBF" w:rsidRPr="004052A9" w:rsidRDefault="008D0DBF" w:rsidP="008D0DBF">
      <w:pPr>
        <w:pStyle w:val="ConsPlusNonformat"/>
        <w:jc w:val="both"/>
      </w:pPr>
      <w:r w:rsidRPr="004052A9">
        <w:t>данных определенному кругу лиц.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Настоящее  согласие  действует со дня его подписания и дается на период</w:t>
      </w:r>
    </w:p>
    <w:p w:rsidR="008D0DBF" w:rsidRPr="004052A9" w:rsidRDefault="008D0DBF" w:rsidP="008D0DBF">
      <w:pPr>
        <w:pStyle w:val="ConsPlusNonformat"/>
        <w:jc w:val="both"/>
      </w:pPr>
      <w:r w:rsidRPr="004052A9">
        <w:t>до  истечения  сроков  хранения  соответствующей информации или документов,</w:t>
      </w:r>
    </w:p>
    <w:p w:rsidR="008D0DBF" w:rsidRPr="004052A9" w:rsidRDefault="008D0DBF" w:rsidP="008D0DBF">
      <w:pPr>
        <w:pStyle w:val="ConsPlusNonformat"/>
        <w:jc w:val="both"/>
      </w:pPr>
      <w:r w:rsidRPr="004052A9">
        <w:t>содержащих    указанную   информацию,   определяемых   в   соответствии   с</w:t>
      </w:r>
    </w:p>
    <w:p w:rsidR="008D0DBF" w:rsidRPr="004052A9" w:rsidRDefault="008D0DBF" w:rsidP="008D0DBF">
      <w:pPr>
        <w:pStyle w:val="ConsPlusNonformat"/>
        <w:jc w:val="both"/>
      </w:pPr>
      <w:r w:rsidRPr="004052A9">
        <w:t>законодательством Российской Федерации.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Настоящее    согласие    может   быть   отозвано   в   соответствии   с</w:t>
      </w:r>
    </w:p>
    <w:p w:rsidR="008D0DBF" w:rsidRPr="004052A9" w:rsidRDefault="008D0DBF" w:rsidP="008D0DBF">
      <w:pPr>
        <w:pStyle w:val="ConsPlusNonformat"/>
        <w:jc w:val="both"/>
      </w:pPr>
      <w:r w:rsidRPr="004052A9">
        <w:t>законодательством Российской Федерации.</w:t>
      </w:r>
    </w:p>
    <w:p w:rsidR="008D0DBF" w:rsidRPr="004052A9" w:rsidRDefault="008D0DBF" w:rsidP="008D0DBF">
      <w:pPr>
        <w:pStyle w:val="ConsPlusNonformat"/>
        <w:jc w:val="both"/>
      </w:pPr>
    </w:p>
    <w:p w:rsidR="008D0DBF" w:rsidRPr="004052A9" w:rsidRDefault="008D0DBF" w:rsidP="008D0DBF">
      <w:pPr>
        <w:pStyle w:val="ConsPlusNonformat"/>
        <w:jc w:val="both"/>
      </w:pPr>
      <w:r w:rsidRPr="004052A9">
        <w:t>__________________________________________________ ________________________</w:t>
      </w:r>
    </w:p>
    <w:p w:rsidR="008D0DBF" w:rsidRPr="004052A9" w:rsidRDefault="008D0DBF" w:rsidP="008D0DBF">
      <w:pPr>
        <w:pStyle w:val="ConsPlusNonformat"/>
        <w:jc w:val="both"/>
      </w:pPr>
      <w:r w:rsidRPr="004052A9">
        <w:t xml:space="preserve">    (фамилия, инициалы лица, давшего согласие)            (подпись)</w:t>
      </w:r>
    </w:p>
    <w:p w:rsidR="008D0DBF" w:rsidRPr="004052A9" w:rsidRDefault="008D0DBF" w:rsidP="008D0DBF">
      <w:pPr>
        <w:pStyle w:val="ConsPlusNonformat"/>
        <w:jc w:val="both"/>
      </w:pPr>
      <w:r w:rsidRPr="004052A9">
        <w:t>"___" ______________ ____ г.</w:t>
      </w: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jc w:val="both"/>
      </w:pPr>
    </w:p>
    <w:p w:rsidR="008D0DBF" w:rsidRPr="004052A9" w:rsidRDefault="008D0DBF" w:rsidP="008D0DB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D0DBF" w:rsidRDefault="008D0DBF" w:rsidP="00A474CA">
      <w:pPr>
        <w:rPr>
          <w:szCs w:val="20"/>
        </w:rPr>
      </w:pPr>
    </w:p>
    <w:sectPr w:rsidR="008D0DBF" w:rsidSect="008A56EF">
      <w:headerReference w:type="default" r:id="rId5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9C7" w:rsidRDefault="006769C7" w:rsidP="00577EF1">
      <w:r>
        <w:separator/>
      </w:r>
    </w:p>
  </w:endnote>
  <w:endnote w:type="continuationSeparator" w:id="0">
    <w:p w:rsidR="006769C7" w:rsidRDefault="006769C7" w:rsidP="00577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9C7" w:rsidRDefault="006769C7" w:rsidP="00577EF1">
      <w:r>
        <w:separator/>
      </w:r>
    </w:p>
  </w:footnote>
  <w:footnote w:type="continuationSeparator" w:id="0">
    <w:p w:rsidR="006769C7" w:rsidRDefault="006769C7" w:rsidP="00577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5795891"/>
      <w:docPartObj>
        <w:docPartGallery w:val="Page Numbers (Top of Page)"/>
        <w:docPartUnique/>
      </w:docPartObj>
    </w:sdtPr>
    <w:sdtEndPr/>
    <w:sdtContent>
      <w:p w:rsidR="008D0DBF" w:rsidRDefault="006769C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9E3"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8D0DBF" w:rsidRDefault="008D0DB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B1" w:rsidRDefault="006769C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0DBF">
      <w:rPr>
        <w:noProof/>
      </w:rPr>
      <w:t>36</w:t>
    </w:r>
    <w:r>
      <w:rPr>
        <w:noProof/>
      </w:rPr>
      <w:fldChar w:fldCharType="end"/>
    </w:r>
  </w:p>
  <w:p w:rsidR="00D56DB1" w:rsidRDefault="00D56DB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70BC1"/>
    <w:multiLevelType w:val="multilevel"/>
    <w:tmpl w:val="F9805520"/>
    <w:lvl w:ilvl="0">
      <w:start w:val="1"/>
      <w:numFmt w:val="decimal"/>
      <w:suff w:val="space"/>
      <w:lvlText w:val="Раздел %1."/>
      <w:lvlJc w:val="left"/>
      <w:pPr>
        <w:ind w:left="999" w:hanging="432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suff w:val="space"/>
      <w:lvlText w:val="Статья %1.%2"/>
      <w:lvlJc w:val="left"/>
      <w:pPr>
        <w:ind w:left="-582" w:firstLine="680"/>
      </w:pPr>
      <w:rPr>
        <w:rFonts w:cs="Times New Roman" w:hint="default"/>
        <w:b/>
      </w:rPr>
    </w:lvl>
    <w:lvl w:ilvl="2">
      <w:start w:val="1"/>
      <w:numFmt w:val="decimal"/>
      <w:suff w:val="space"/>
      <w:lvlText w:val="%1.%2.%3"/>
      <w:lvlJc w:val="left"/>
      <w:pPr>
        <w:ind w:left="-440" w:firstLine="680"/>
      </w:pPr>
      <w:rPr>
        <w:rFonts w:ascii="Times New Roman" w:eastAsia="Times New Roman" w:hAnsi="Times New Roman" w:cs="Times New Roman" w:hint="default"/>
        <w:b w:val="0"/>
        <w:i w:val="0"/>
        <w:color w:val="auto"/>
        <w:sz w:val="28"/>
        <w:szCs w:val="28"/>
      </w:rPr>
    </w:lvl>
    <w:lvl w:ilvl="3">
      <w:start w:val="1"/>
      <w:numFmt w:val="decimal"/>
      <w:suff w:val="space"/>
      <w:lvlText w:val="%4)"/>
      <w:lvlJc w:val="left"/>
      <w:pPr>
        <w:ind w:left="-753" w:firstLine="680"/>
      </w:pPr>
      <w:rPr>
        <w:rFonts w:cs="Times New Roman" w:hint="default"/>
        <w:b w:val="0"/>
        <w:color w:val="auto"/>
      </w:rPr>
    </w:lvl>
    <w:lvl w:ilvl="4">
      <w:start w:val="1"/>
      <w:numFmt w:val="russianLower"/>
      <w:suff w:val="space"/>
      <w:lvlText w:val="%5)"/>
      <w:lvlJc w:val="left"/>
      <w:pPr>
        <w:ind w:left="-753" w:firstLine="680"/>
      </w:pPr>
      <w:rPr>
        <w:rFonts w:cs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399"/>
        </w:tabs>
        <w:ind w:left="399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43"/>
        </w:tabs>
        <w:ind w:left="543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7"/>
        </w:tabs>
        <w:ind w:left="68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1"/>
        </w:tabs>
        <w:ind w:left="831" w:hanging="1584"/>
      </w:pPr>
      <w:rPr>
        <w:rFonts w:cs="Times New Roman" w:hint="default"/>
      </w:rPr>
    </w:lvl>
  </w:abstractNum>
  <w:abstractNum w:abstractNumId="1" w15:restartNumberingAfterBreak="0">
    <w:nsid w:val="7576725B"/>
    <w:multiLevelType w:val="hybridMultilevel"/>
    <w:tmpl w:val="8BFA83B8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1"/>
  </w:num>
  <w:num w:numId="2">
    <w:abstractNumId w:val="0"/>
    <w:lvlOverride w:ilvl="0">
      <w:lvl w:ilvl="0">
        <w:start w:val="1"/>
        <w:numFmt w:val="decimal"/>
        <w:suff w:val="space"/>
        <w:lvlText w:val="Раздел %1."/>
        <w:lvlJc w:val="left"/>
        <w:pPr>
          <w:ind w:left="1142" w:hanging="432"/>
        </w:pPr>
        <w:rPr>
          <w:rFonts w:cs="Times New Roman" w:hint="default"/>
          <w:b/>
          <w:sz w:val="28"/>
          <w:szCs w:val="28"/>
        </w:rPr>
      </w:lvl>
    </w:lvlOverride>
    <w:lvlOverride w:ilvl="1">
      <w:lvl w:ilvl="1">
        <w:start w:val="1"/>
        <w:numFmt w:val="decimal"/>
        <w:suff w:val="space"/>
        <w:lvlText w:val="Статья %1.%2"/>
        <w:lvlJc w:val="left"/>
        <w:pPr>
          <w:ind w:left="2285" w:hanging="441"/>
        </w:pPr>
        <w:rPr>
          <w:rFonts w:cs="Times New Roman" w:hint="default"/>
          <w:b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0" w:firstLine="0"/>
        </w:pPr>
        <w:rPr>
          <w:rFonts w:ascii="Cambria" w:eastAsia="Times New Roman" w:hAnsi="Cambria" w:cs="Times New Roman" w:hint="default"/>
          <w:b w:val="0"/>
          <w:i w:val="0"/>
          <w:color w:val="auto"/>
          <w:sz w:val="28"/>
          <w:szCs w:val="28"/>
        </w:rPr>
      </w:lvl>
    </w:lvlOverride>
    <w:lvlOverride w:ilvl="3">
      <w:lvl w:ilvl="3">
        <w:start w:val="1"/>
        <w:numFmt w:val="decimal"/>
        <w:suff w:val="space"/>
        <w:lvlText w:val="%4)"/>
        <w:lvlJc w:val="left"/>
        <w:pPr>
          <w:ind w:left="0" w:firstLine="680"/>
        </w:pPr>
        <w:rPr>
          <w:rFonts w:cs="Times New Roman" w:hint="default"/>
          <w:b w:val="0"/>
          <w:color w:val="auto"/>
        </w:rPr>
      </w:lvl>
    </w:lvlOverride>
    <w:lvlOverride w:ilvl="4">
      <w:lvl w:ilvl="4">
        <w:start w:val="1"/>
        <w:numFmt w:val="russianLower"/>
        <w:suff w:val="space"/>
        <w:lvlText w:val="%5)"/>
        <w:lvlJc w:val="left"/>
        <w:pPr>
          <w:ind w:left="0" w:firstLine="680"/>
        </w:pPr>
        <w:rPr>
          <w:rFonts w:cs="Times New Roman" w:hint="default"/>
          <w:b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1EB2"/>
    <w:rsid w:val="000029FE"/>
    <w:rsid w:val="00012F7C"/>
    <w:rsid w:val="00017A8F"/>
    <w:rsid w:val="000202F0"/>
    <w:rsid w:val="000225F8"/>
    <w:rsid w:val="0002286C"/>
    <w:rsid w:val="00023F43"/>
    <w:rsid w:val="00033E89"/>
    <w:rsid w:val="00035F60"/>
    <w:rsid w:val="00036E6E"/>
    <w:rsid w:val="00044E64"/>
    <w:rsid w:val="00045E92"/>
    <w:rsid w:val="00051653"/>
    <w:rsid w:val="00051BA4"/>
    <w:rsid w:val="00054EEF"/>
    <w:rsid w:val="00071164"/>
    <w:rsid w:val="00082258"/>
    <w:rsid w:val="000960F3"/>
    <w:rsid w:val="00096E96"/>
    <w:rsid w:val="0009708D"/>
    <w:rsid w:val="000973E3"/>
    <w:rsid w:val="000A270E"/>
    <w:rsid w:val="000A78BF"/>
    <w:rsid w:val="000B10EA"/>
    <w:rsid w:val="000C4F5D"/>
    <w:rsid w:val="000D3A9B"/>
    <w:rsid w:val="000D3B34"/>
    <w:rsid w:val="000E0471"/>
    <w:rsid w:val="000E576C"/>
    <w:rsid w:val="000E7DCD"/>
    <w:rsid w:val="001000CC"/>
    <w:rsid w:val="0010699E"/>
    <w:rsid w:val="001116D3"/>
    <w:rsid w:val="00112D41"/>
    <w:rsid w:val="00115C74"/>
    <w:rsid w:val="001205D9"/>
    <w:rsid w:val="00132D9D"/>
    <w:rsid w:val="0014461C"/>
    <w:rsid w:val="0017585A"/>
    <w:rsid w:val="0017658D"/>
    <w:rsid w:val="00177BF1"/>
    <w:rsid w:val="00185ABB"/>
    <w:rsid w:val="00187722"/>
    <w:rsid w:val="001902CB"/>
    <w:rsid w:val="001A1B20"/>
    <w:rsid w:val="001B4499"/>
    <w:rsid w:val="001B710C"/>
    <w:rsid w:val="001E184F"/>
    <w:rsid w:val="001F1570"/>
    <w:rsid w:val="001F3F80"/>
    <w:rsid w:val="001F7740"/>
    <w:rsid w:val="00200698"/>
    <w:rsid w:val="002032F4"/>
    <w:rsid w:val="002078DB"/>
    <w:rsid w:val="00212A68"/>
    <w:rsid w:val="002263D2"/>
    <w:rsid w:val="00240AD7"/>
    <w:rsid w:val="00243BD0"/>
    <w:rsid w:val="002444D8"/>
    <w:rsid w:val="00247FCB"/>
    <w:rsid w:val="002557A2"/>
    <w:rsid w:val="00256EA1"/>
    <w:rsid w:val="002650DC"/>
    <w:rsid w:val="00271C67"/>
    <w:rsid w:val="002757B0"/>
    <w:rsid w:val="00287087"/>
    <w:rsid w:val="00292DF7"/>
    <w:rsid w:val="0029709E"/>
    <w:rsid w:val="002A3983"/>
    <w:rsid w:val="002A3D39"/>
    <w:rsid w:val="002A79A5"/>
    <w:rsid w:val="002B128A"/>
    <w:rsid w:val="002B339D"/>
    <w:rsid w:val="002B3C05"/>
    <w:rsid w:val="002B7C71"/>
    <w:rsid w:val="002C1F38"/>
    <w:rsid w:val="002C3150"/>
    <w:rsid w:val="002D01BC"/>
    <w:rsid w:val="002E1ABC"/>
    <w:rsid w:val="002E5B54"/>
    <w:rsid w:val="002E7FEF"/>
    <w:rsid w:val="002F3132"/>
    <w:rsid w:val="002F6677"/>
    <w:rsid w:val="003014D3"/>
    <w:rsid w:val="00301ECF"/>
    <w:rsid w:val="00305328"/>
    <w:rsid w:val="003173F1"/>
    <w:rsid w:val="00320695"/>
    <w:rsid w:val="00326043"/>
    <w:rsid w:val="00326D3A"/>
    <w:rsid w:val="00333F5D"/>
    <w:rsid w:val="00347F9F"/>
    <w:rsid w:val="0035312A"/>
    <w:rsid w:val="003565DA"/>
    <w:rsid w:val="0036617F"/>
    <w:rsid w:val="00381DCF"/>
    <w:rsid w:val="00385DEF"/>
    <w:rsid w:val="00390EA4"/>
    <w:rsid w:val="00391539"/>
    <w:rsid w:val="00391D2D"/>
    <w:rsid w:val="003A5A01"/>
    <w:rsid w:val="003B0F4E"/>
    <w:rsid w:val="003C1C1C"/>
    <w:rsid w:val="003C1C60"/>
    <w:rsid w:val="003E205D"/>
    <w:rsid w:val="003F79EC"/>
    <w:rsid w:val="004003E7"/>
    <w:rsid w:val="00403853"/>
    <w:rsid w:val="00411ED0"/>
    <w:rsid w:val="004137B1"/>
    <w:rsid w:val="00440763"/>
    <w:rsid w:val="00445167"/>
    <w:rsid w:val="004477C6"/>
    <w:rsid w:val="00456535"/>
    <w:rsid w:val="00462117"/>
    <w:rsid w:val="00462633"/>
    <w:rsid w:val="004712D9"/>
    <w:rsid w:val="004744A9"/>
    <w:rsid w:val="00477E7C"/>
    <w:rsid w:val="0048183D"/>
    <w:rsid w:val="00492695"/>
    <w:rsid w:val="00493826"/>
    <w:rsid w:val="004A0D84"/>
    <w:rsid w:val="004A5889"/>
    <w:rsid w:val="004A7A19"/>
    <w:rsid w:val="004B10F6"/>
    <w:rsid w:val="004B1101"/>
    <w:rsid w:val="004B7BA5"/>
    <w:rsid w:val="004D19E9"/>
    <w:rsid w:val="004E2723"/>
    <w:rsid w:val="004E53AA"/>
    <w:rsid w:val="004E74C6"/>
    <w:rsid w:val="004F507B"/>
    <w:rsid w:val="00501EB2"/>
    <w:rsid w:val="0050338F"/>
    <w:rsid w:val="00507FD5"/>
    <w:rsid w:val="00514F05"/>
    <w:rsid w:val="00515372"/>
    <w:rsid w:val="005225F1"/>
    <w:rsid w:val="00522766"/>
    <w:rsid w:val="00522E33"/>
    <w:rsid w:val="0052318F"/>
    <w:rsid w:val="005231FA"/>
    <w:rsid w:val="00542B42"/>
    <w:rsid w:val="00544AE7"/>
    <w:rsid w:val="00545B2B"/>
    <w:rsid w:val="00557730"/>
    <w:rsid w:val="00571E99"/>
    <w:rsid w:val="00572E63"/>
    <w:rsid w:val="005735F3"/>
    <w:rsid w:val="00575A94"/>
    <w:rsid w:val="00575C06"/>
    <w:rsid w:val="00577778"/>
    <w:rsid w:val="00577EF1"/>
    <w:rsid w:val="005815B2"/>
    <w:rsid w:val="0058298B"/>
    <w:rsid w:val="00586A92"/>
    <w:rsid w:val="00592EE9"/>
    <w:rsid w:val="00593B31"/>
    <w:rsid w:val="005959A1"/>
    <w:rsid w:val="005A3298"/>
    <w:rsid w:val="005A5171"/>
    <w:rsid w:val="005B25EB"/>
    <w:rsid w:val="005B5062"/>
    <w:rsid w:val="005B5AE3"/>
    <w:rsid w:val="005C1AA9"/>
    <w:rsid w:val="005C4D2A"/>
    <w:rsid w:val="005C77C4"/>
    <w:rsid w:val="005D459C"/>
    <w:rsid w:val="005E0027"/>
    <w:rsid w:val="005E0F07"/>
    <w:rsid w:val="005F35F9"/>
    <w:rsid w:val="005F7642"/>
    <w:rsid w:val="005F796A"/>
    <w:rsid w:val="00600185"/>
    <w:rsid w:val="00603EE6"/>
    <w:rsid w:val="00604762"/>
    <w:rsid w:val="006143CF"/>
    <w:rsid w:val="0061465B"/>
    <w:rsid w:val="00614FEF"/>
    <w:rsid w:val="006306AB"/>
    <w:rsid w:val="00637743"/>
    <w:rsid w:val="00644739"/>
    <w:rsid w:val="0065439B"/>
    <w:rsid w:val="00654793"/>
    <w:rsid w:val="0066136D"/>
    <w:rsid w:val="006746AB"/>
    <w:rsid w:val="006769C7"/>
    <w:rsid w:val="0068508C"/>
    <w:rsid w:val="00686951"/>
    <w:rsid w:val="0068726D"/>
    <w:rsid w:val="00694BD3"/>
    <w:rsid w:val="0069612A"/>
    <w:rsid w:val="006A1E2B"/>
    <w:rsid w:val="006B0488"/>
    <w:rsid w:val="006B6A65"/>
    <w:rsid w:val="006C1824"/>
    <w:rsid w:val="006C4D32"/>
    <w:rsid w:val="006F135D"/>
    <w:rsid w:val="006F61F6"/>
    <w:rsid w:val="007025C0"/>
    <w:rsid w:val="0070281C"/>
    <w:rsid w:val="00706690"/>
    <w:rsid w:val="00714E3A"/>
    <w:rsid w:val="00726185"/>
    <w:rsid w:val="00734E9E"/>
    <w:rsid w:val="0074403B"/>
    <w:rsid w:val="00753D1B"/>
    <w:rsid w:val="00760075"/>
    <w:rsid w:val="0078096F"/>
    <w:rsid w:val="0079387C"/>
    <w:rsid w:val="007A2268"/>
    <w:rsid w:val="007A43D4"/>
    <w:rsid w:val="007B06FF"/>
    <w:rsid w:val="007B572B"/>
    <w:rsid w:val="007B5B6A"/>
    <w:rsid w:val="007B78A9"/>
    <w:rsid w:val="007C3E3C"/>
    <w:rsid w:val="007D2480"/>
    <w:rsid w:val="007D2A60"/>
    <w:rsid w:val="007D4D9F"/>
    <w:rsid w:val="007E1F29"/>
    <w:rsid w:val="007E4A94"/>
    <w:rsid w:val="007E4FE3"/>
    <w:rsid w:val="007E5EC9"/>
    <w:rsid w:val="007F2BD3"/>
    <w:rsid w:val="00804E71"/>
    <w:rsid w:val="00810B11"/>
    <w:rsid w:val="00824CC3"/>
    <w:rsid w:val="00824FF1"/>
    <w:rsid w:val="00825476"/>
    <w:rsid w:val="00834437"/>
    <w:rsid w:val="008374A0"/>
    <w:rsid w:val="00841886"/>
    <w:rsid w:val="00842D85"/>
    <w:rsid w:val="00842ECA"/>
    <w:rsid w:val="00842F23"/>
    <w:rsid w:val="0084549D"/>
    <w:rsid w:val="008503CA"/>
    <w:rsid w:val="00853E09"/>
    <w:rsid w:val="00863EDB"/>
    <w:rsid w:val="0086633F"/>
    <w:rsid w:val="008821D5"/>
    <w:rsid w:val="008A56EF"/>
    <w:rsid w:val="008C166E"/>
    <w:rsid w:val="008C2D1F"/>
    <w:rsid w:val="008D0DBF"/>
    <w:rsid w:val="008D55A4"/>
    <w:rsid w:val="008E3155"/>
    <w:rsid w:val="008E3717"/>
    <w:rsid w:val="008F149D"/>
    <w:rsid w:val="008F360B"/>
    <w:rsid w:val="008F670F"/>
    <w:rsid w:val="008F693B"/>
    <w:rsid w:val="008F6F81"/>
    <w:rsid w:val="00900F95"/>
    <w:rsid w:val="0091151B"/>
    <w:rsid w:val="00914626"/>
    <w:rsid w:val="009177AE"/>
    <w:rsid w:val="00920200"/>
    <w:rsid w:val="00931A4C"/>
    <w:rsid w:val="00934A8C"/>
    <w:rsid w:val="00937329"/>
    <w:rsid w:val="00937B24"/>
    <w:rsid w:val="00946896"/>
    <w:rsid w:val="00946933"/>
    <w:rsid w:val="009613F3"/>
    <w:rsid w:val="009641F2"/>
    <w:rsid w:val="00965569"/>
    <w:rsid w:val="00966F78"/>
    <w:rsid w:val="009718C7"/>
    <w:rsid w:val="00971E43"/>
    <w:rsid w:val="0097268D"/>
    <w:rsid w:val="009A12A1"/>
    <w:rsid w:val="009A4257"/>
    <w:rsid w:val="009A7CB3"/>
    <w:rsid w:val="009B2F91"/>
    <w:rsid w:val="009C03CE"/>
    <w:rsid w:val="009C4066"/>
    <w:rsid w:val="009C5418"/>
    <w:rsid w:val="009C79F5"/>
    <w:rsid w:val="009D5DB7"/>
    <w:rsid w:val="009F5967"/>
    <w:rsid w:val="009F79EE"/>
    <w:rsid w:val="00A035ED"/>
    <w:rsid w:val="00A074DD"/>
    <w:rsid w:val="00A07682"/>
    <w:rsid w:val="00A13331"/>
    <w:rsid w:val="00A1464B"/>
    <w:rsid w:val="00A24418"/>
    <w:rsid w:val="00A24EA5"/>
    <w:rsid w:val="00A25FC6"/>
    <w:rsid w:val="00A30A43"/>
    <w:rsid w:val="00A31DEB"/>
    <w:rsid w:val="00A31E4A"/>
    <w:rsid w:val="00A474CA"/>
    <w:rsid w:val="00A6153F"/>
    <w:rsid w:val="00A672DD"/>
    <w:rsid w:val="00A67D47"/>
    <w:rsid w:val="00A71A9A"/>
    <w:rsid w:val="00A800D3"/>
    <w:rsid w:val="00A8120A"/>
    <w:rsid w:val="00A83AD9"/>
    <w:rsid w:val="00A90C20"/>
    <w:rsid w:val="00A92F94"/>
    <w:rsid w:val="00AA1483"/>
    <w:rsid w:val="00AA4A8B"/>
    <w:rsid w:val="00AB59BC"/>
    <w:rsid w:val="00AC463D"/>
    <w:rsid w:val="00AD6D36"/>
    <w:rsid w:val="00AE1319"/>
    <w:rsid w:val="00AE493D"/>
    <w:rsid w:val="00AF0599"/>
    <w:rsid w:val="00AF0782"/>
    <w:rsid w:val="00B019E3"/>
    <w:rsid w:val="00B0311B"/>
    <w:rsid w:val="00B06040"/>
    <w:rsid w:val="00B1526E"/>
    <w:rsid w:val="00B21542"/>
    <w:rsid w:val="00B274FE"/>
    <w:rsid w:val="00B32087"/>
    <w:rsid w:val="00B40D93"/>
    <w:rsid w:val="00B412F0"/>
    <w:rsid w:val="00B45287"/>
    <w:rsid w:val="00B50BC7"/>
    <w:rsid w:val="00B55829"/>
    <w:rsid w:val="00B64B58"/>
    <w:rsid w:val="00B660CD"/>
    <w:rsid w:val="00B7175C"/>
    <w:rsid w:val="00B7670E"/>
    <w:rsid w:val="00B80D94"/>
    <w:rsid w:val="00B815FF"/>
    <w:rsid w:val="00B86AE2"/>
    <w:rsid w:val="00B907C5"/>
    <w:rsid w:val="00B90F68"/>
    <w:rsid w:val="00B9348A"/>
    <w:rsid w:val="00BA05CC"/>
    <w:rsid w:val="00BA4C10"/>
    <w:rsid w:val="00BC1B1C"/>
    <w:rsid w:val="00BC258C"/>
    <w:rsid w:val="00BC3829"/>
    <w:rsid w:val="00BD6D2D"/>
    <w:rsid w:val="00BE35FC"/>
    <w:rsid w:val="00BE396E"/>
    <w:rsid w:val="00C10250"/>
    <w:rsid w:val="00C12E2A"/>
    <w:rsid w:val="00C277BD"/>
    <w:rsid w:val="00C30265"/>
    <w:rsid w:val="00C324DA"/>
    <w:rsid w:val="00C405C9"/>
    <w:rsid w:val="00C46CAF"/>
    <w:rsid w:val="00C522C1"/>
    <w:rsid w:val="00C62EB4"/>
    <w:rsid w:val="00C70874"/>
    <w:rsid w:val="00C81138"/>
    <w:rsid w:val="00C874A9"/>
    <w:rsid w:val="00C93251"/>
    <w:rsid w:val="00C93535"/>
    <w:rsid w:val="00C954F0"/>
    <w:rsid w:val="00CA1CD0"/>
    <w:rsid w:val="00CA5647"/>
    <w:rsid w:val="00CB1FE6"/>
    <w:rsid w:val="00CB2A5E"/>
    <w:rsid w:val="00CB4D2A"/>
    <w:rsid w:val="00CB500A"/>
    <w:rsid w:val="00CB7336"/>
    <w:rsid w:val="00CC393E"/>
    <w:rsid w:val="00CC6290"/>
    <w:rsid w:val="00CC75F0"/>
    <w:rsid w:val="00CD5133"/>
    <w:rsid w:val="00CD692E"/>
    <w:rsid w:val="00CD6A98"/>
    <w:rsid w:val="00CF0C23"/>
    <w:rsid w:val="00CF195F"/>
    <w:rsid w:val="00CF4951"/>
    <w:rsid w:val="00CF77C3"/>
    <w:rsid w:val="00D03206"/>
    <w:rsid w:val="00D1747E"/>
    <w:rsid w:val="00D23ED3"/>
    <w:rsid w:val="00D26303"/>
    <w:rsid w:val="00D30404"/>
    <w:rsid w:val="00D30DC8"/>
    <w:rsid w:val="00D340B5"/>
    <w:rsid w:val="00D4354E"/>
    <w:rsid w:val="00D456A4"/>
    <w:rsid w:val="00D470A9"/>
    <w:rsid w:val="00D53092"/>
    <w:rsid w:val="00D56B13"/>
    <w:rsid w:val="00D56DB1"/>
    <w:rsid w:val="00D57EF2"/>
    <w:rsid w:val="00D62DD9"/>
    <w:rsid w:val="00D91741"/>
    <w:rsid w:val="00D935B9"/>
    <w:rsid w:val="00DA4DBB"/>
    <w:rsid w:val="00DB14D2"/>
    <w:rsid w:val="00DC2F1B"/>
    <w:rsid w:val="00DC4271"/>
    <w:rsid w:val="00DD0329"/>
    <w:rsid w:val="00DD66EC"/>
    <w:rsid w:val="00DD7D2F"/>
    <w:rsid w:val="00DE215C"/>
    <w:rsid w:val="00DE594C"/>
    <w:rsid w:val="00E01581"/>
    <w:rsid w:val="00E01AA8"/>
    <w:rsid w:val="00E01BA1"/>
    <w:rsid w:val="00E03308"/>
    <w:rsid w:val="00E07969"/>
    <w:rsid w:val="00E11406"/>
    <w:rsid w:val="00E24A66"/>
    <w:rsid w:val="00E37508"/>
    <w:rsid w:val="00E37C4D"/>
    <w:rsid w:val="00E41452"/>
    <w:rsid w:val="00E56800"/>
    <w:rsid w:val="00E640BD"/>
    <w:rsid w:val="00E7439A"/>
    <w:rsid w:val="00E7513C"/>
    <w:rsid w:val="00E75F44"/>
    <w:rsid w:val="00E761FC"/>
    <w:rsid w:val="00E87AF1"/>
    <w:rsid w:val="00E93B10"/>
    <w:rsid w:val="00E9429C"/>
    <w:rsid w:val="00E957FE"/>
    <w:rsid w:val="00EA4943"/>
    <w:rsid w:val="00EA7FBD"/>
    <w:rsid w:val="00EB3D43"/>
    <w:rsid w:val="00EC01F5"/>
    <w:rsid w:val="00EC0707"/>
    <w:rsid w:val="00EC1FF8"/>
    <w:rsid w:val="00EC5218"/>
    <w:rsid w:val="00EC6657"/>
    <w:rsid w:val="00ED02B1"/>
    <w:rsid w:val="00ED0402"/>
    <w:rsid w:val="00ED2322"/>
    <w:rsid w:val="00ED5418"/>
    <w:rsid w:val="00ED5835"/>
    <w:rsid w:val="00EE2624"/>
    <w:rsid w:val="00EE4711"/>
    <w:rsid w:val="00EE5D90"/>
    <w:rsid w:val="00EF3D89"/>
    <w:rsid w:val="00EF5FAE"/>
    <w:rsid w:val="00EF6BBC"/>
    <w:rsid w:val="00F15B1C"/>
    <w:rsid w:val="00F23BB9"/>
    <w:rsid w:val="00F2501A"/>
    <w:rsid w:val="00F26C07"/>
    <w:rsid w:val="00F33147"/>
    <w:rsid w:val="00F42C27"/>
    <w:rsid w:val="00F50C42"/>
    <w:rsid w:val="00F51A31"/>
    <w:rsid w:val="00F5496D"/>
    <w:rsid w:val="00F76717"/>
    <w:rsid w:val="00F871D6"/>
    <w:rsid w:val="00F960D2"/>
    <w:rsid w:val="00FB0235"/>
    <w:rsid w:val="00FB5E73"/>
    <w:rsid w:val="00FC123B"/>
    <w:rsid w:val="00FC4CAE"/>
    <w:rsid w:val="00FD309B"/>
    <w:rsid w:val="00FD5006"/>
    <w:rsid w:val="00FD678C"/>
    <w:rsid w:val="00FE0B8E"/>
    <w:rsid w:val="00FE41F1"/>
    <w:rsid w:val="00FE5ECD"/>
    <w:rsid w:val="00FF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D5C97C-C5E9-455A-A8A4-0326557C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EC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F61F6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2154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unhideWhenUsed/>
    <w:rsid w:val="008F693B"/>
    <w:pPr>
      <w:widowControl w:val="0"/>
      <w:spacing w:line="280" w:lineRule="exact"/>
      <w:jc w:val="center"/>
    </w:pPr>
    <w:rPr>
      <w:b/>
      <w:sz w:val="22"/>
      <w:szCs w:val="20"/>
    </w:rPr>
  </w:style>
  <w:style w:type="character" w:customStyle="1" w:styleId="a6">
    <w:name w:val="Основной текст Знак"/>
    <w:link w:val="a5"/>
    <w:rsid w:val="008F693B"/>
    <w:rPr>
      <w:b/>
      <w:sz w:val="22"/>
    </w:rPr>
  </w:style>
  <w:style w:type="paragraph" w:styleId="a7">
    <w:name w:val="header"/>
    <w:basedOn w:val="a"/>
    <w:link w:val="a8"/>
    <w:uiPriority w:val="99"/>
    <w:rsid w:val="00577E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77EF1"/>
    <w:rPr>
      <w:sz w:val="24"/>
      <w:szCs w:val="24"/>
    </w:rPr>
  </w:style>
  <w:style w:type="paragraph" w:styleId="a9">
    <w:name w:val="footer"/>
    <w:basedOn w:val="a"/>
    <w:link w:val="aa"/>
    <w:rsid w:val="00577E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77EF1"/>
    <w:rPr>
      <w:sz w:val="24"/>
      <w:szCs w:val="24"/>
    </w:rPr>
  </w:style>
  <w:style w:type="paragraph" w:customStyle="1" w:styleId="ConsPlusNormal">
    <w:name w:val="ConsPlusNormal"/>
    <w:rsid w:val="00A474CA"/>
    <w:pPr>
      <w:widowControl w:val="0"/>
      <w:autoSpaceDE w:val="0"/>
      <w:autoSpaceDN w:val="0"/>
    </w:pPr>
    <w:rPr>
      <w:sz w:val="28"/>
    </w:rPr>
  </w:style>
  <w:style w:type="paragraph" w:customStyle="1" w:styleId="ConsPlusNonformat">
    <w:name w:val="ConsPlusNonformat"/>
    <w:rsid w:val="00A474C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474CA"/>
    <w:pPr>
      <w:widowControl w:val="0"/>
      <w:autoSpaceDE w:val="0"/>
      <w:autoSpaceDN w:val="0"/>
    </w:pPr>
    <w:rPr>
      <w:b/>
      <w:sz w:val="28"/>
    </w:rPr>
  </w:style>
  <w:style w:type="paragraph" w:customStyle="1" w:styleId="ConsPlusCell">
    <w:name w:val="ConsPlusCell"/>
    <w:rsid w:val="00A474C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A474C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474C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474C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A474CA"/>
    <w:pPr>
      <w:widowControl w:val="0"/>
      <w:autoSpaceDE w:val="0"/>
      <w:autoSpaceDN w:val="0"/>
    </w:pPr>
    <w:rPr>
      <w:rFonts w:ascii="Arial" w:hAnsi="Arial" w:cs="Arial"/>
    </w:rPr>
  </w:style>
  <w:style w:type="paragraph" w:styleId="ab">
    <w:name w:val="Normal (Web)"/>
    <w:basedOn w:val="a"/>
    <w:rsid w:val="00A474CA"/>
    <w:pPr>
      <w:spacing w:before="100" w:beforeAutospacing="1" w:after="100" w:afterAutospacing="1"/>
    </w:pPr>
  </w:style>
  <w:style w:type="character" w:styleId="ac">
    <w:name w:val="annotation reference"/>
    <w:basedOn w:val="a0"/>
    <w:rsid w:val="00CB1FE6"/>
    <w:rPr>
      <w:sz w:val="16"/>
      <w:szCs w:val="16"/>
    </w:rPr>
  </w:style>
  <w:style w:type="paragraph" w:styleId="ad">
    <w:name w:val="annotation text"/>
    <w:basedOn w:val="a"/>
    <w:link w:val="ae"/>
    <w:rsid w:val="00CB1FE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CB1FE6"/>
  </w:style>
  <w:style w:type="paragraph" w:styleId="af">
    <w:name w:val="annotation subject"/>
    <w:basedOn w:val="ad"/>
    <w:next w:val="ad"/>
    <w:link w:val="af0"/>
    <w:rsid w:val="00CB1FE6"/>
    <w:rPr>
      <w:b/>
      <w:bCs/>
    </w:rPr>
  </w:style>
  <w:style w:type="character" w:customStyle="1" w:styleId="af0">
    <w:name w:val="Тема примечания Знак"/>
    <w:basedOn w:val="ae"/>
    <w:link w:val="af"/>
    <w:rsid w:val="00CB1FE6"/>
    <w:rPr>
      <w:b/>
      <w:bCs/>
    </w:rPr>
  </w:style>
  <w:style w:type="paragraph" w:styleId="af1">
    <w:name w:val="Revision"/>
    <w:hidden/>
    <w:uiPriority w:val="99"/>
    <w:semiHidden/>
    <w:rsid w:val="00CB1F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DAE201C644E0B84A626CC4B7682A5781FDF380CDB5924D760E3DE4CB7C4MAG" TargetMode="External"/><Relationship Id="rId18" Type="http://schemas.openxmlformats.org/officeDocument/2006/relationships/hyperlink" Target="consultantplus://offline/ref=8DAE201C644E0B84A626CC4B7682A5781CDE3E0BDA5B24D760E3DE4CB7C4MAG" TargetMode="External"/><Relationship Id="rId26" Type="http://schemas.openxmlformats.org/officeDocument/2006/relationships/hyperlink" Target="consultantplus://offline/ref=8DAE201C644E0B84A626CC4B7682A5781CDE3E0BDA5B24D760E3DE4CB74A9B5756681CC6MFG" TargetMode="External"/><Relationship Id="rId39" Type="http://schemas.openxmlformats.org/officeDocument/2006/relationships/hyperlink" Target="consultantplus://offline/ref=8DAE201C644E0B84A626CC4B7682A5781CDE3E0BDA5B24D760E3DE4CB74A9B5756681C68D5F05153CBMFG" TargetMode="External"/><Relationship Id="rId21" Type="http://schemas.openxmlformats.org/officeDocument/2006/relationships/hyperlink" Target="consultantplus://offline/ref=8DAE201C644E0B84A626CC4B7682A5781CDE3E0BDA5B24D760E3DE4CB7C4MAG" TargetMode="External"/><Relationship Id="rId34" Type="http://schemas.openxmlformats.org/officeDocument/2006/relationships/hyperlink" Target="consultantplus://offline/ref=8DAE201C644E0B84A626CC4B7682A5781CDE3E0BDA5B24D760E3DE4CB74A9B5756681C68D5F05153CBMAG" TargetMode="External"/><Relationship Id="rId42" Type="http://schemas.openxmlformats.org/officeDocument/2006/relationships/hyperlink" Target="consultantplus://offline/ref=8DAE201C644E0B84A626CC4B7682A5781CDE3E0BDA5B24D760E3DE4CB74A9B5756681C68D5F05153CBM2G" TargetMode="External"/><Relationship Id="rId47" Type="http://schemas.openxmlformats.org/officeDocument/2006/relationships/hyperlink" Target="consultantplus://offline/ref=8DAE201C644E0B84A626CC4B7682A5781CDE3E0BDA5B24D760E3DE4CB74A9B5756681C68D5F05053CBM9G" TargetMode="External"/><Relationship Id="rId50" Type="http://schemas.openxmlformats.org/officeDocument/2006/relationships/hyperlink" Target="consultantplus://offline/ref=8DAE201C644E0B84A626CC4B7682A5781CDE3E0BDA5B24D760E3DE4CB7C4MAG" TargetMode="External"/><Relationship Id="rId55" Type="http://schemas.openxmlformats.org/officeDocument/2006/relationships/hyperlink" Target="consultantplus://offline/ref=8DAE201C644E0B84A626CC4B7682A5781CDE3E0BDA5B24D760E3DE4CB7C4MA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DAE201C644E0B84A626CC4B7682A5781FDA370BDD5A24D760E3DE4CB7C4MAG" TargetMode="External"/><Relationship Id="rId17" Type="http://schemas.openxmlformats.org/officeDocument/2006/relationships/hyperlink" Target="consultantplus://offline/ref=8DAE201C644E0B84A626CC4B7682A5781CDE3E0BDA5B24D760E3DE4CB7C4MAG" TargetMode="External"/><Relationship Id="rId25" Type="http://schemas.openxmlformats.org/officeDocument/2006/relationships/hyperlink" Target="consultantplus://offline/ref=8DAE201C644E0B84A626CC4B7682A5781CDE3E0BDA5B24D760E3DE4CB74A9B5756681C6BCDM4G" TargetMode="External"/><Relationship Id="rId33" Type="http://schemas.openxmlformats.org/officeDocument/2006/relationships/hyperlink" Target="consultantplus://offline/ref=8DAE201C644E0B84A626CC4B7682A5781CDE3E0BDA5B24D760E3DE4CB7C4MAG" TargetMode="External"/><Relationship Id="rId38" Type="http://schemas.openxmlformats.org/officeDocument/2006/relationships/hyperlink" Target="consultantplus://offline/ref=8DAE201C644E0B84A626CC4B7682A5781CDE3E0BDA5B24D760E3DE4CB74A9B5756681C68D5F05153CBMEG" TargetMode="External"/><Relationship Id="rId46" Type="http://schemas.openxmlformats.org/officeDocument/2006/relationships/hyperlink" Target="consultantplus://offline/ref=8DAE201C644E0B84A626CC4B7682A5781FDF380CDB5924D760E3DE4CB7C4MAG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DAE201C644E0B84A626CC4B7682A5781CDE3E0BDA5B24D760E3DE4CB7C4MAG" TargetMode="External"/><Relationship Id="rId20" Type="http://schemas.openxmlformats.org/officeDocument/2006/relationships/hyperlink" Target="consultantplus://offline/ref=8DAE201C644E0B84A626CC4B7682A5781CDE3E0BDA5B24D760E3DE4CB7C4MAG" TargetMode="External"/><Relationship Id="rId29" Type="http://schemas.openxmlformats.org/officeDocument/2006/relationships/hyperlink" Target="consultantplus://offline/ref=8DAE201C644E0B84A626CC4B7682A5781CDE3E0BDA5B24D760E3DE4CB7C4MAG" TargetMode="External"/><Relationship Id="rId41" Type="http://schemas.openxmlformats.org/officeDocument/2006/relationships/hyperlink" Target="consultantplus://offline/ref=8DAE201C644E0B84A626CC4B7682A5781CDE3E0BDA5B24D760E3DE4CB74A9B5756681C68D5F05153CBMDG" TargetMode="External"/><Relationship Id="rId54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DAE201C644E0B84A626CC4B7682A57816DC3F0DD65479DD68BAD24ECBM0G" TargetMode="External"/><Relationship Id="rId24" Type="http://schemas.openxmlformats.org/officeDocument/2006/relationships/hyperlink" Target="consultantplus://offline/ref=8DAE201C644E0B84A626CC4B7682A5781CDE3E0BDA5B24D760E3DE4CB74A9B5756681C68D5F05153CBMAG" TargetMode="External"/><Relationship Id="rId32" Type="http://schemas.openxmlformats.org/officeDocument/2006/relationships/hyperlink" Target="consultantplus://offline/ref=8DAE201C644E0B84A626CC4B7682A5781CDE3E0BDA5B24D760E3DE4CB7C4MAG" TargetMode="External"/><Relationship Id="rId37" Type="http://schemas.openxmlformats.org/officeDocument/2006/relationships/hyperlink" Target="consultantplus://offline/ref=8DAE201C644E0B84A626CC4B7682A5781CDE3E0BDA5B24D760E3DE4CB74A9B5756681CC6M0G" TargetMode="External"/><Relationship Id="rId40" Type="http://schemas.openxmlformats.org/officeDocument/2006/relationships/hyperlink" Target="consultantplus://offline/ref=8DAE201C644E0B84A626CC4B7682A5781CDE3E0BDA5B24D760E3DE4CB74A9B5756681C68D5F05153CBMCG" TargetMode="External"/><Relationship Id="rId45" Type="http://schemas.openxmlformats.org/officeDocument/2006/relationships/hyperlink" Target="consultantplus://offline/ref=8DAE201C644E0B84A626CC4B7682A5781CDE3E0BDA5B24D760E3DE4CB74A9B5756681C68CDM7G" TargetMode="External"/><Relationship Id="rId53" Type="http://schemas.openxmlformats.org/officeDocument/2006/relationships/hyperlink" Target="consultantplus://offline/ref=8DAE201C644E0B84A626CC4B7682A5781CDE3E0BDA5B24D760E3DE4CB7C4MAG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DAE201C644E0B84A626CC4B7682A5781CDE3E0BDA5B24D760E3DE4CB7C4MAG" TargetMode="External"/><Relationship Id="rId23" Type="http://schemas.openxmlformats.org/officeDocument/2006/relationships/hyperlink" Target="consultantplus://offline/ref=8DAE201C644E0B84A626CC4B7682A5781CDE3E0BDA5B24D760E3DE4CB7C4MAG" TargetMode="External"/><Relationship Id="rId28" Type="http://schemas.openxmlformats.org/officeDocument/2006/relationships/hyperlink" Target="consultantplus://offline/ref=8DAE201C644E0B84A626CC4B7682A5781FD93E07D65D24D760E3DE4CB74A9B5756681C68D5F05354CBMBG" TargetMode="External"/><Relationship Id="rId36" Type="http://schemas.openxmlformats.org/officeDocument/2006/relationships/hyperlink" Target="consultantplus://offline/ref=8DAE201C644E0B84A626CC4B7682A5781CDE3E0BDA5B24D760E3DE4CB74A9B5756681CC6MFG" TargetMode="External"/><Relationship Id="rId49" Type="http://schemas.openxmlformats.org/officeDocument/2006/relationships/hyperlink" Target="consultantplus://offline/ref=8DAE201C644E0B84A626CC4B7682A57816DC3F0DD65479DD68BAD24ECBM0G" TargetMode="External"/><Relationship Id="rId57" Type="http://schemas.openxmlformats.org/officeDocument/2006/relationships/header" Target="header2.xml"/><Relationship Id="rId10" Type="http://schemas.openxmlformats.org/officeDocument/2006/relationships/hyperlink" Target="consultantplus://offline/ref=8DAE201C644E0B84A626CC4B7682A5781CDE3E0BDA5B24D760E3DE4CB7C4MAG" TargetMode="External"/><Relationship Id="rId19" Type="http://schemas.openxmlformats.org/officeDocument/2006/relationships/hyperlink" Target="consultantplus://offline/ref=8DAE201C644E0B84A626CC4B7682A5781CDE3E0BDA5B24D760E3DE4CB74A9B5756681C68D5F05053CBMFG" TargetMode="External"/><Relationship Id="rId31" Type="http://schemas.openxmlformats.org/officeDocument/2006/relationships/hyperlink" Target="consultantplus://offline/ref=8DAE201C644E0B84A626CC4B7682A5781CDE3E0BDA5B24D760E3DE4CB7C4MAG" TargetMode="External"/><Relationship Id="rId44" Type="http://schemas.openxmlformats.org/officeDocument/2006/relationships/hyperlink" Target="consultantplus://offline/ref=8DAE201C644E0B84A626CC4B7682A5781CDE3E0BDA5B24D760E3DE4CB74A9B5756681C68D5F0535DCBM8G" TargetMode="External"/><Relationship Id="rId52" Type="http://schemas.openxmlformats.org/officeDocument/2006/relationships/hyperlink" Target="consultantplus://offline/ref=8DAE201C644E0B84A626CC4B7682A5781CDE3E0BDA5B24D760E3DE4CB7C4M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DAE201C644E0B84A626CC4B7682A5781CDE3E0BDA5B24D760E3DE4CB7C4MAG" TargetMode="External"/><Relationship Id="rId14" Type="http://schemas.openxmlformats.org/officeDocument/2006/relationships/hyperlink" Target="consultantplus://offline/ref=8DAE201C644E0B84A626CC4B7682A5781CDE3E0BDA5B24D760E3DE4CB7C4MAG" TargetMode="External"/><Relationship Id="rId22" Type="http://schemas.openxmlformats.org/officeDocument/2006/relationships/hyperlink" Target="consultantplus://offline/ref=8DAE201C644E0B84A626CC4B7682A5781CDE3E0BDA5B24D760E3DE4CB7C4MAG" TargetMode="External"/><Relationship Id="rId27" Type="http://schemas.openxmlformats.org/officeDocument/2006/relationships/hyperlink" Target="consultantplus://offline/ref=8DAE201C644E0B84A626CC4B7682A5781CDE3E0BDA5B24D760E3DE4CB74A9B5756681C68D5F05153CBMCG" TargetMode="External"/><Relationship Id="rId30" Type="http://schemas.openxmlformats.org/officeDocument/2006/relationships/hyperlink" Target="consultantplus://offline/ref=8DAE201C644E0B84A626CC4B7682A5781CDE3E0BDA5B24D760E3DE4CB7C4MAG" TargetMode="External"/><Relationship Id="rId35" Type="http://schemas.openxmlformats.org/officeDocument/2006/relationships/hyperlink" Target="consultantplus://offline/ref=8DAE201C644E0B84A626CC4B7682A5781CDE3E0BDA5B24D760E3DE4CB74A9B5756681C68D5F05153CBMBG" TargetMode="External"/><Relationship Id="rId43" Type="http://schemas.openxmlformats.org/officeDocument/2006/relationships/hyperlink" Target="consultantplus://offline/ref=8DAE201C644E0B84A626CC4B7682A5781CDE3E0BDA5B24D760E3DE4CB74A9B5756681C68D5F05153CBM3G" TargetMode="External"/><Relationship Id="rId48" Type="http://schemas.openxmlformats.org/officeDocument/2006/relationships/hyperlink" Target="consultantplus://offline/ref=8DAE201C644E0B84A626CC4B7682A5781CDE3E0BDA5B24D760E3DE4CB74A9B5756681C68D5F0505DCBMFG" TargetMode="External"/><Relationship Id="rId56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hyperlink" Target="consultantplus://offline/ref=8DAE201C644E0B84A626CC4B7682A5781CDE3E0BDA5B24D760E3DE4CB7C4MAG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gramist\Desktop\&#1064;&#1072;&#1073;&#1083;&#1086;&#1085;%20&#1059;&#1087;&#1088;&#1072;&#1074;&#1083;&#1077;&#1085;&#1080;&#1103;%20&#1086;&#1073;&#1088;&#1072;&#1079;&#1086;&#1074;&#1072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/vmSqvbNbMVPB7e3yHN2zswfvSXve16oVLWpHDx+a80=</DigestValue>
    </Reference>
    <Reference Type="http://www.w3.org/2000/09/xmldsig#Object" URI="#idOfficeObject">
      <DigestMethod Algorithm="urn:ietf:params:xml:ns:cpxmlsec:algorithms:gostr34112012-256"/>
      <DigestValue>37SVqOr9QRWXH/NWJNgXyZ+hVVMEaKLSmtHXV55uFlE=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q9H0N4fXMKZ1pBKBQSsgIo9witOZU9VGxOqoddhhdaI=</DigestValue>
    </Reference>
    <Reference Type="http://www.w3.org/2000/09/xmldsig#Object" URI="#idValidSigLnImg">
      <DigestMethod Algorithm="urn:ietf:params:xml:ns:cpxmlsec:algorithms:gostr34112012-256"/>
      <DigestValue>v+OcPflrA4EnOy/QzwBuOtmWyQCqkJJSRzrevaa7ZCo=</DigestValue>
    </Reference>
    <Reference Type="http://www.w3.org/2000/09/xmldsig#Object" URI="#idInvalidSigLnImg">
      <DigestMethod Algorithm="urn:ietf:params:xml:ns:cpxmlsec:algorithms:gostr34112012-256"/>
      <DigestValue>64zhplI5pHg3PO9odAU8rNTWwVKQv9kJJhqLNe0ZS8k=</DigestValue>
    </Reference>
  </SignedInfo>
  <SignatureValue>6WzsgXmVJ69xtvKrRokcr8HRBtxwyUjnd6feN+ioUTxaWCGlPSpozUheAmOHThQuVpBL4adbPn1O
IuvFrRA6sw==</SignatureValue>
  <KeyInfo>
    <X509Data>
      <X509Certificate>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urn:ietf:params:xml:ns:cpxmlsec:algorithms: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5"/>
            <mdssi:RelationshipReference xmlns:mdssi="http://schemas.openxmlformats.org/package/2006/digital-signature" SourceId="rId33"/>
            <mdssi:RelationshipReference xmlns:mdssi="http://schemas.openxmlformats.org/package/2006/digital-signature" SourceId="rId38"/>
            <mdssi:RelationshipReference xmlns:mdssi="http://schemas.openxmlformats.org/package/2006/digital-signature" SourceId="rId46"/>
            <mdssi:RelationshipReference xmlns:mdssi="http://schemas.openxmlformats.org/package/2006/digital-signature" SourceId="rId59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29"/>
            <mdssi:RelationshipReference xmlns:mdssi="http://schemas.openxmlformats.org/package/2006/digital-signature" SourceId="rId41"/>
            <mdssi:RelationshipReference xmlns:mdssi="http://schemas.openxmlformats.org/package/2006/digital-signature" SourceId="rId54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24"/>
            <mdssi:RelationshipReference xmlns:mdssi="http://schemas.openxmlformats.org/package/2006/digital-signature" SourceId="rId32"/>
            <mdssi:RelationshipReference xmlns:mdssi="http://schemas.openxmlformats.org/package/2006/digital-signature" SourceId="rId37"/>
            <mdssi:RelationshipReference xmlns:mdssi="http://schemas.openxmlformats.org/package/2006/digital-signature" SourceId="rId40"/>
            <mdssi:RelationshipReference xmlns:mdssi="http://schemas.openxmlformats.org/package/2006/digital-signature" SourceId="rId45"/>
            <mdssi:RelationshipReference xmlns:mdssi="http://schemas.openxmlformats.org/package/2006/digital-signature" SourceId="rId53"/>
            <mdssi:RelationshipReference xmlns:mdssi="http://schemas.openxmlformats.org/package/2006/digital-signature" SourceId="rId58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23"/>
            <mdssi:RelationshipReference xmlns:mdssi="http://schemas.openxmlformats.org/package/2006/digital-signature" SourceId="rId28"/>
            <mdssi:RelationshipReference xmlns:mdssi="http://schemas.openxmlformats.org/package/2006/digital-signature" SourceId="rId36"/>
            <mdssi:RelationshipReference xmlns:mdssi="http://schemas.openxmlformats.org/package/2006/digital-signature" SourceId="rId49"/>
            <mdssi:RelationshipReference xmlns:mdssi="http://schemas.openxmlformats.org/package/2006/digital-signature" SourceId="rId57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31"/>
            <mdssi:RelationshipReference xmlns:mdssi="http://schemas.openxmlformats.org/package/2006/digital-signature" SourceId="rId44"/>
            <mdssi:RelationshipReference xmlns:mdssi="http://schemas.openxmlformats.org/package/2006/digital-signature" SourceId="rId52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22"/>
            <mdssi:RelationshipReference xmlns:mdssi="http://schemas.openxmlformats.org/package/2006/digital-signature" SourceId="rId27"/>
            <mdssi:RelationshipReference xmlns:mdssi="http://schemas.openxmlformats.org/package/2006/digital-signature" SourceId="rId30"/>
            <mdssi:RelationshipReference xmlns:mdssi="http://schemas.openxmlformats.org/package/2006/digital-signature" SourceId="rId35"/>
            <mdssi:RelationshipReference xmlns:mdssi="http://schemas.openxmlformats.org/package/2006/digital-signature" SourceId="rId43"/>
            <mdssi:RelationshipReference xmlns:mdssi="http://schemas.openxmlformats.org/package/2006/digital-signature" SourceId="rId48"/>
            <mdssi:RelationshipReference xmlns:mdssi="http://schemas.openxmlformats.org/package/2006/digital-signature" SourceId="rId56"/>
            <mdssi:RelationshipReference xmlns:mdssi="http://schemas.openxmlformats.org/package/2006/digital-signature" SourceId="rId8"/>
            <mdssi:RelationshipReference xmlns:mdssi="http://schemas.openxmlformats.org/package/2006/digital-signature" SourceId="rId51"/>
            <mdssi:RelationshipReference xmlns:mdssi="http://schemas.openxmlformats.org/package/2006/digital-signature" SourceId="rId3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26"/>
            <mdssi:RelationshipReference xmlns:mdssi="http://schemas.openxmlformats.org/package/2006/digital-signature" SourceId="rId39"/>
            <mdssi:RelationshipReference xmlns:mdssi="http://schemas.openxmlformats.org/package/2006/digital-signature" SourceId="rId21"/>
            <mdssi:RelationshipReference xmlns:mdssi="http://schemas.openxmlformats.org/package/2006/digital-signature" SourceId="rId34"/>
            <mdssi:RelationshipReference xmlns:mdssi="http://schemas.openxmlformats.org/package/2006/digital-signature" SourceId="rId42"/>
            <mdssi:RelationshipReference xmlns:mdssi="http://schemas.openxmlformats.org/package/2006/digital-signature" SourceId="rId47"/>
            <mdssi:RelationshipReference xmlns:mdssi="http://schemas.openxmlformats.org/package/2006/digital-signature" SourceId="rId50"/>
            <mdssi:RelationshipReference xmlns:mdssi="http://schemas.openxmlformats.org/package/2006/digital-signature" SourceId="rId55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urn:ietf:params:xml:ns:cpxmlsec:algorithms:gostr34112012-256"/>
        <DigestValue>bcmmtUl1r/ndgJPSj9zyu6pa36VpqV2Vzfv5Q++Dcyw=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urn:ietf:params:xml:ns:cpxmlsec:algorithms:gostr34112012-256"/>
        <DigestValue>xprhBss77uLD3CvFHiD+Nxxaq8wnzUCqFX4bF9D+B+4=</DigestValue>
      </Reference>
      <Reference URI="/word/document.xml?ContentType=application/vnd.openxmlformats-officedocument.wordprocessingml.document.main+xml">
        <DigestMethod Algorithm="urn:ietf:params:xml:ns:cpxmlsec:algorithms:gostr34112012-256"/>
        <DigestValue>9wpXhMznqJbpRsztTy0BJ/BBnOjHAm8pdAQKQl1cZH4=</DigestValue>
      </Reference>
      <Reference URI="/word/endnotes.xml?ContentType=application/vnd.openxmlformats-officedocument.wordprocessingml.endnotes+xml">
        <DigestMethod Algorithm="urn:ietf:params:xml:ns:cpxmlsec:algorithms:gostr34112012-256"/>
        <DigestValue>n87ex0lotVGNFnA6v1AHf+qhzhQtSxIfWXQGs6UMpY8=</DigestValue>
      </Reference>
      <Reference URI="/word/fontTable.xml?ContentType=application/vnd.openxmlformats-officedocument.wordprocessingml.fontTable+xml">
        <DigestMethod Algorithm="urn:ietf:params:xml:ns:cpxmlsec:algorithms:gostr34112012-256"/>
        <DigestValue>6YFtJrU8sL7mTumQj3148a+Syq/EUh5CNOyPPjupDG0=</DigestValue>
      </Reference>
      <Reference URI="/word/footnotes.xml?ContentType=application/vnd.openxmlformats-officedocument.wordprocessingml.footnotes+xml">
        <DigestMethod Algorithm="urn:ietf:params:xml:ns:cpxmlsec:algorithms:gostr34112012-256"/>
        <DigestValue>k+Prx1tMv5IZF3sVDzAh6WFKCrdrqDfe70heaWU3g2s=</DigestValue>
      </Reference>
      <Reference URI="/word/header1.xml?ContentType=application/vnd.openxmlformats-officedocument.wordprocessingml.header+xml">
        <DigestMethod Algorithm="urn:ietf:params:xml:ns:cpxmlsec:algorithms:gostr34112012-256"/>
        <DigestValue>VC6/SZxJYdtGILxKZeHzml4/sclOrXRZM2NnAbR4POc=</DigestValue>
      </Reference>
      <Reference URI="/word/header2.xml?ContentType=application/vnd.openxmlformats-officedocument.wordprocessingml.header+xml">
        <DigestMethod Algorithm="urn:ietf:params:xml:ns:cpxmlsec:algorithms:gostr34112012-256"/>
        <DigestValue>lsVTlyLM0+9r1oGVZKqLYov4XRSSdTSub4Ei3yPvlyY=</DigestValue>
      </Reference>
      <Reference URI="/word/media/image1.jpeg?ContentType=image/jpeg">
        <DigestMethod Algorithm="urn:ietf:params:xml:ns:cpxmlsec:algorithms:gostr34112012-256"/>
        <DigestValue>lP0GxeKPFLflCdEc1xXCh2QMxyEdr8s2CewLO4aRxq4=</DigestValue>
      </Reference>
      <Reference URI="/word/media/image2.emf?ContentType=image/x-emf">
        <DigestMethod Algorithm="urn:ietf:params:xml:ns:cpxmlsec:algorithms:gostr34112012-256"/>
        <DigestValue>bmOzQq+2ST6cT2Trh674qTjJDFpYhRfmdS+tVPFmv1s=</DigestValue>
      </Reference>
      <Reference URI="/word/numbering.xml?ContentType=application/vnd.openxmlformats-officedocument.wordprocessingml.numbering+xml">
        <DigestMethod Algorithm="urn:ietf:params:xml:ns:cpxmlsec:algorithms:gostr34112012-256"/>
        <DigestValue>VlM2srBd4O1MNwtMiy+ff1Jq8VBtVvykJipGfvnc+cA=</DigestValue>
      </Reference>
      <Reference URI="/word/settings.xml?ContentType=application/vnd.openxmlformats-officedocument.wordprocessingml.settings+xml">
        <DigestMethod Algorithm="urn:ietf:params:xml:ns:cpxmlsec:algorithms:gostr34112012-256"/>
        <DigestValue>X3UjHt/lREgqEFqu0zKu0LDhPAIzWaY9GxOYFDmi64M=</DigestValue>
      </Reference>
      <Reference URI="/word/styles.xml?ContentType=application/vnd.openxmlformats-officedocument.wordprocessingml.styles+xml">
        <DigestMethod Algorithm="urn:ietf:params:xml:ns:cpxmlsec:algorithms:gostr34112012-256"/>
        <DigestValue>xngAoIusNBC/0XqoWfxHpNOEHHrZ3MwFpGBB2mJrhfY=</DigestValue>
      </Reference>
      <Reference URI="/word/theme/theme1.xml?ContentType=application/vnd.openxmlformats-officedocument.theme+xml">
        <DigestMethod Algorithm="urn:ietf:params:xml:ns:cpxmlsec:algorithms:gostr34112012-256"/>
        <DigestValue>mtkf138JHux+pGcq9PEzeoA8OdEQlzC981CD/BKc3sk=</DigestValue>
      </Reference>
      <Reference URI="/word/webSettings.xml?ContentType=application/vnd.openxmlformats-officedocument.wordprocessingml.webSettings+xml">
        <DigestMethod Algorithm="urn:ietf:params:xml:ns:cpxmlsec:algorithms:gostr34112012-256"/>
        <DigestValue>ShfJdv6AaXYiXqqrno9v8uvONIfdavmsHcQp0Ssex00=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2021-02-15T02:44:38Z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{CD811E28-A114-4E6A-B7B3-680EEA9350C1}</SetupID>
          <SignatureText>Долиновская Н.Н.</SignatureText>
          <SignatureImage/>
          <SignatureComments/>
          <WindowsVersion>5.1</WindowsVersion>
          <OfficeVersion>16.0</OfficeVersion>
          <ApplicationVersion>16.0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2021-02-15T02:44:38Z</xd:SigningTime>
          <xd:SigningCertificate>
            <xd:Cert>
              <xd:CertDigest>
                <DigestMethod Algorithm="urn:ietf:params:xml:ns:cpxmlsec:algorithms:gostr34112012-256"/>
                <DigestValue>/qmFYEvKDQ+voQu+Mw3/YPx1s1OFHSL363/wmIwPA3A=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448466871997383222846467666192213124982718575163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</xd:EncapsulatedX509Certificate>
            <xd:EncapsulatedX509Certificate>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</xd:EncapsulatedX509Certificate>
          </xd:CertificateValues>
        </xd:UnsignedSignatureProperties>
      </xd:UnsignedProperties>
    </xd:QualifyingProperties>
  </Object>
  <Object Id="idValidSigLnImg">AQAAAGwAAAAAAAAAAAAAAA4BAAB/AAAAAAAAAAAAAABiJQAAoREAACBFTUYAAAEAuBsAAKoAAAAGAAAAAAAAAAAAAAAAAAAAAAUAAAAEAADEAQAAaQEAAAAAAAAAAAAAAAAAAOPjBgAcgwUACgAAABAAAAAAAAAAAAAAAEsAAAAQAAAAAAAAAAUAAAAeAAAAGAAAAAAAAAAAAAAADwEAAIAAAAAnAAAAGAAAAAEAAAAAAAAAAAAAAAAAAAAlAAAADAAAAAEAAABMAAAAZAAAAAAAAAAAAAAADgEAAH8AAAAAAAAAAAAAAA8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8PDwAAAAAAAlAAAADAAAAAEAAABMAAAAZAAAAAAAAAAAAAAADgEAAH8AAAAAAAAAAAAAAA8BAACAAAAAIQDwAAAAAAAAAAAAAACAPwAAAAAAAAAAAACAPwAAAAAAAAAAAAAAAAAAAAAAAAAAAAAAAAAAAAAAAAAAJQAAAAwAAAAAAACAKAAAAAwAAAABAAAAJwAAABgAAAABAAAAAAAAAPDw8AAAAAAAJQAAAAwAAAABAAAATAAAAGQAAAAAAAAAAAAAAA4BAAB/AAAAAAAAAAAAAAAP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////AAAAAAAlAAAADAAAAAEAAABMAAAAZAAAAAAAAAAAAAAADgEAAH8AAAAAAAAAAAAAAA8BAACAAAAAIQDwAAAAAAAAAAAAAACAPwAAAAAAAAAAAACAPwAAAAAAAAAAAAAAAAAAAAAAAAAAAAAAAAAAAAAAAAAAJQAAAAwAAAAAAACAKAAAAAwAAAABAAAAJwAAABgAAAABAAAAAAAAAP///wAAAAAAJQAAAAwAAAABAAAATAAAAGQAAAAAAAAAAAAAAA4BAAB/AAAAAAAAAAAAAAAP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6TYC1lO1WIpL1geNWBAgAAAACIpL1gZTeSYHjVgQIUuDQAeLg0AEuFuGD/////ZLg0AJ64lGB6HJlg0riUYPArk2ACLJNg6WU7VYikvWAJZTtVjLg0AH+4lGDQQCYMrLg0AECRknbZbgx12W4Mday4NAAACAAAAAIAAAAAAAC8uDQALacMdQAAAAAAAAAA9Lk0AAYAAADouTQABgAAAAAAAAAAAAAA6Lk0APS4NACipgx1AAAAAAACAAAAADQABgAAAOi5NAAGAAAAcFkQdQAAAAAAAAAA6Lk0AAYAAAAAAAAAILk0AOGlDHUAAAAAAAIAAOi5NAAGAAAAZHYACAAAAAAlAAAADAAAAAMAAAAYAAAADAAAAAAAAAISAAAADAAAAAEAAAAWAAAADAAAAAgAAABUAAAAVAAAAAoAAAAnAAAAHgAAAEoAAAABAAAAAEANQgAE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</Object>
  <Object Id="idInvalidSigLnImg">AQAAAGwAAAAAAAAAAAAAAA4BAAB/AAAAAAAAAAAAAABiJQAAoREAACBFTUYAAAEAiB8AALAAAAAGAAAAAAAAAAAAAAAAAAAAAAUAAAAEAADEAQAAaQEAAAAAAAAAAAAAAAAAAOPjBgAcgwUACgAAABAAAAAAAAAAAAAAAEsAAAAQAAAAAAAAAAUAAAAeAAAAGAAAAAAAAAAAAAAADwEAAIAAAAAnAAAAGAAAAAEAAAAAAAAAAAAAAAAAAAAlAAAADAAAAAEAAABMAAAAZAAAAAAAAAAAAAAADgEAAH8AAAAAAAAAAAAAAA8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8PDwAAAAAAAlAAAADAAAAAEAAABMAAAAZAAAAAAAAAAAAAAADgEAAH8AAAAAAAAAAAAAAA8BAACAAAAAIQDwAAAAAAAAAAAAAACAPwAAAAAAAAAAAACAPwAAAAAAAAAAAAAAAAAAAAAAAAAAAAAAAAAAAAAAAAAAJQAAAAwAAAAAAACAKAAAAAwAAAABAAAAJwAAABgAAAABAAAAAAAAAPDw8AAAAAAAJQAAAAwAAAABAAAATAAAAGQAAAAAAAAAAAAAAA4BAAB/AAAAAAAAAAAAAAAP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////AAAAAAAlAAAADAAAAAEAAABMAAAAZAAAAAAAAAAAAAAADgEAAH8AAAAAAAAAAAAAAA8BAACAAAAAIQDwAAAAAAAAAAAAAACAPwAAAAAAAAAAAACAPwAAAAAAAAAAAAAAAAAAAAAAAAAAAAAAAAAAAAAAAAAAJQAAAAwAAAAAAACAKAAAAAwAAAABAAAAJwAAABgAAAABAAAAAAAAAP///wAAAAAAJQAAAAwAAAABAAAATAAAAGQAAAAAAAAAAAAAAA4BAAB/AAAAAAAAAAAAAAAP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LUAAAAQAAAAIgAAAAQAAACU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JIuk2AtZTtViKS9YHjVgQIAAAAAiKS9YGU3kmB41YECFLg0AHi4NABLhbhg/////2S4NACeuJRgehyZYNK4lGDwK5NgAiyTYOllO1WIpL1gCWU7VYy4NAB/uJRg0EAmDKy4NABAkZJ22W4MddluDHWsuDQAAAgAAAACAAAAAAAAvLg0AC2nDHUAAAAAAAAAAPS5NAAGAAAA6Lk0AAYAAAAAAAAAAAAAAOi5NAD0uDQAoqYMdQAAAAAAAgAAAAA0AAYAAADouTQABgAAAHBZEHUAAAAAAAAAAOi5NAAGAAAAAAAAACC5NADhpQx1AAAAAAACAADouTQABgAAAGR2AAgAAAAAJQAAAAwAAAADAAAAGAAAAAwAAAAAAAACEgAAAAwAAAABAAAAFgAAAAwAAAAIAAAAVAAAAFQAAAAKAAAAJwAAAB4AAABKAAAAAQAAAABADUIAB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DF68F-36F3-4C40-ACC2-33EDB3A06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Управления образования.dotx</Template>
  <TotalTime>131</TotalTime>
  <Pages>49</Pages>
  <Words>14926</Words>
  <Characters>85084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</Company>
  <LinksUpToDate>false</LinksUpToDate>
  <CharactersWithSpaces>99811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Programist</dc:creator>
  <cp:lastModifiedBy>1</cp:lastModifiedBy>
  <cp:revision>9</cp:revision>
  <cp:lastPrinted>2018-09-25T02:30:00Z</cp:lastPrinted>
  <dcterms:created xsi:type="dcterms:W3CDTF">2018-09-23T23:48:00Z</dcterms:created>
  <dcterms:modified xsi:type="dcterms:W3CDTF">2021-02-15T02:43:00Z</dcterms:modified>
</cp:coreProperties>
</file>